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D41E1" w14:textId="2358F02B" w:rsidR="001A03E2" w:rsidRPr="001A03E2" w:rsidRDefault="00E170C5" w:rsidP="001A03E2">
      <w:pPr>
        <w:rPr>
          <w:rFonts w:ascii="Times New Roman" w:eastAsia="Times New Roman" w:hAnsi="Times New Roman" w:cs="Times New Roman"/>
          <w:sz w:val="20"/>
          <w:szCs w:val="20"/>
        </w:rPr>
      </w:pPr>
      <w:r>
        <w:rPr>
          <w:noProof/>
        </w:rPr>
        <w:drawing>
          <wp:anchor distT="0" distB="0" distL="118745" distR="118745" simplePos="0" relativeHeight="251713540" behindDoc="0" locked="0" layoutInCell="0" allowOverlap="1" wp14:anchorId="0AD69818" wp14:editId="6595761B">
            <wp:simplePos x="0" y="0"/>
            <wp:positionH relativeFrom="page">
              <wp:posOffset>2733675</wp:posOffset>
            </wp:positionH>
            <wp:positionV relativeFrom="page">
              <wp:posOffset>457200</wp:posOffset>
            </wp:positionV>
            <wp:extent cx="4581525" cy="3416300"/>
            <wp:effectExtent l="0" t="0" r="0" b="12700"/>
            <wp:wrapTight wrapText="bothSides">
              <wp:wrapPolygon edited="0">
                <wp:start x="0" y="0"/>
                <wp:lineTo x="0" y="21520"/>
                <wp:lineTo x="21435" y="21520"/>
                <wp:lineTo x="21435" y="0"/>
                <wp:lineTo x="0" y="0"/>
              </wp:wrapPolygon>
            </wp:wrapTight>
            <wp:docPr id="6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581525" cy="3416300"/>
                    </a:xfrm>
                    <a:prstGeom prst="rect">
                      <a:avLst/>
                    </a:prstGeom>
                    <a:noFill/>
                    <a:ln w="12700" cap="flat" cmpd="sng">
                      <a:noFill/>
                      <a:prstDash val="solid"/>
                      <a:miter lim="800000"/>
                      <a:headEnd type="none" w="med" len="med"/>
                      <a:tailEnd type="none" w="med" len="med"/>
                    </a:ln>
                  </pic:spPr>
                </pic:pic>
              </a:graphicData>
            </a:graphic>
            <wp14:sizeRelH relativeFrom="margin">
              <wp14:pctWidth>0</wp14:pctWidth>
            </wp14:sizeRelH>
          </wp:anchor>
        </w:drawing>
      </w:r>
      <w:r w:rsidR="001A03E2">
        <w:rPr>
          <w:noProof/>
        </w:rPr>
        <mc:AlternateContent>
          <mc:Choice Requires="wps">
            <w:drawing>
              <wp:anchor distT="0" distB="0" distL="114300" distR="114300" simplePos="0" relativeHeight="251676673" behindDoc="0" locked="0" layoutInCell="0" allowOverlap="1" wp14:anchorId="31E0DC26" wp14:editId="1A6A7EB1">
                <wp:simplePos x="0" y="0"/>
                <wp:positionH relativeFrom="page">
                  <wp:posOffset>533400</wp:posOffset>
                </wp:positionH>
                <wp:positionV relativeFrom="page">
                  <wp:posOffset>1991994</wp:posOffset>
                </wp:positionV>
                <wp:extent cx="2133600" cy="649605"/>
                <wp:effectExtent l="0" t="0" r="0" b="10795"/>
                <wp:wrapTight wrapText="bothSides">
                  <wp:wrapPolygon edited="0">
                    <wp:start x="257" y="0"/>
                    <wp:lineTo x="257" y="21114"/>
                    <wp:lineTo x="21086" y="21114"/>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4960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83EFD6" w14:textId="77777777" w:rsidR="00FF39A8" w:rsidRPr="00301FC9" w:rsidRDefault="00FF39A8" w:rsidP="001A03E2">
                            <w:pPr>
                              <w:pStyle w:val="BoxHeading-Small"/>
                            </w:pPr>
                            <w:r>
                              <w:t>Barnum Elementary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margin-left:42pt;margin-top:156.85pt;width:168pt;height:51.1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42k/ACAABP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" o:allowincell="f" filled="f" stroked="f">
                <v:textbox inset=",0,,0">
                  <w:txbxContent>
                    <w:p w14:paraId="4C83EFD6" w14:textId="77777777" w:rsidR="00FF39A8" w:rsidRPr="00301FC9" w:rsidRDefault="00FF39A8" w:rsidP="001A03E2">
                      <w:pPr>
                        <w:pStyle w:val="BoxHeading-Small"/>
                      </w:pPr>
                      <w:r>
                        <w:t>Barnum Elementary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9745" behindDoc="0" locked="0" layoutInCell="1" allowOverlap="1" wp14:anchorId="028AFA76" wp14:editId="28B73026">
                <wp:simplePos x="0" y="0"/>
                <wp:positionH relativeFrom="page">
                  <wp:posOffset>2910205</wp:posOffset>
                </wp:positionH>
                <wp:positionV relativeFrom="page">
                  <wp:posOffset>4187825</wp:posOffset>
                </wp:positionV>
                <wp:extent cx="4265295" cy="381635"/>
                <wp:effectExtent l="0" t="0" r="0" b="24765"/>
                <wp:wrapTight wrapText="bothSides">
                  <wp:wrapPolygon edited="0">
                    <wp:start x="129" y="0"/>
                    <wp:lineTo x="129" y="21564"/>
                    <wp:lineTo x="21224" y="21564"/>
                    <wp:lineTo x="21352" y="0"/>
                    <wp:lineTo x="129"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38163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69B2FBB" w14:textId="77777777" w:rsidR="00FF39A8" w:rsidRPr="00CD0485" w:rsidRDefault="00FF39A8" w:rsidP="001A03E2">
                            <w:pPr>
                              <w:pStyle w:val="Title"/>
                              <w:rPr>
                                <w:color w:val="auto"/>
                              </w:rPr>
                            </w:pPr>
                            <w:r w:rsidRPr="00CD0485">
                              <w:rPr>
                                <w:color w:val="auto"/>
                              </w:rPr>
                              <w:t>BES BOMBER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229.15pt;margin-top:329.75pt;width:335.85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" filled="f" stroked="f">
                <v:textbox inset=",0,,0">
                  <w:txbxContent>
                    <w:p w14:paraId="269B2FBB" w14:textId="77777777" w:rsidR="00FF39A8" w:rsidRPr="00CD0485" w:rsidRDefault="00FF39A8" w:rsidP="001A03E2">
                      <w:pPr>
                        <w:pStyle w:val="Title"/>
                        <w:rPr>
                          <w:color w:val="auto"/>
                        </w:rPr>
                      </w:pPr>
                      <w:r w:rsidRPr="00CD0485">
                        <w:rPr>
                          <w:color w:val="auto"/>
                        </w:rPr>
                        <w:t>BES BOMBER NEWS</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16BEECE3" wp14:editId="35928B18">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BC831B0" w14:textId="68A3146B" w:rsidR="00FF39A8" w:rsidRPr="00301FC9" w:rsidRDefault="00FF39A8" w:rsidP="001A03E2">
                            <w:pPr>
                              <w:pStyle w:val="Date"/>
                            </w:pPr>
                            <w:r>
                              <w:t>October 2018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ZS7Po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" filled="f" stroked="f">
                <v:textbox inset=",0,,0">
                  <w:txbxContent>
                    <w:p w14:paraId="7BC831B0" w14:textId="68A3146B" w:rsidR="00FF39A8" w:rsidRPr="00301FC9" w:rsidRDefault="00FF39A8" w:rsidP="001A03E2">
                      <w:pPr>
                        <w:pStyle w:val="Date"/>
                      </w:pPr>
                      <w:r>
                        <w:t>October 2018</w:t>
                      </w:r>
                    </w:p>
                  </w:txbxContent>
                </v:textbox>
                <w10:wrap type="tight" anchorx="page" anchory="page"/>
              </v:shape>
            </w:pict>
          </mc:Fallback>
        </mc:AlternateContent>
      </w:r>
      <w:r w:rsidR="001A03E2">
        <w:rPr>
          <w:rFonts w:ascii="Times New Roman" w:eastAsia="Times New Roman" w:hAnsi="Times New Roman" w:cs="Times New Roman"/>
          <w:noProof/>
          <w:sz w:val="20"/>
          <w:szCs w:val="20"/>
        </w:rPr>
        <mc:AlternateContent>
          <mc:Choice Requires="wps">
            <w:drawing>
              <wp:anchor distT="0" distB="0" distL="114300" distR="114300" simplePos="0" relativeHeight="251715597" behindDoc="0" locked="0" layoutInCell="1" allowOverlap="1" wp14:anchorId="65530935" wp14:editId="44C657E4">
                <wp:simplePos x="0" y="0"/>
                <wp:positionH relativeFrom="page">
                  <wp:posOffset>457200</wp:posOffset>
                </wp:positionH>
                <wp:positionV relativeFrom="page">
                  <wp:posOffset>673100</wp:posOffset>
                </wp:positionV>
                <wp:extent cx="304800" cy="304800"/>
                <wp:effectExtent l="0" t="0" r="0" b="0"/>
                <wp:wrapTight wrapText="bothSides">
                  <wp:wrapPolygon edited="0">
                    <wp:start x="1800" y="0"/>
                    <wp:lineTo x="1800" y="19800"/>
                    <wp:lineTo x="18000" y="19800"/>
                    <wp:lineTo x="18000" y="0"/>
                    <wp:lineTo x="1800" y="0"/>
                  </wp:wrapPolygon>
                </wp:wrapTight>
                <wp:docPr id="586" name="AutoShape 1" descr="mage result for desk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AutoShape 1" o:spid="_x0000_s1026" alt="Description: mage result for desk clipart" style="position:absolute;margin-left:36pt;margin-top:53pt;width:24pt;height:24pt;z-index:25171559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" filled="f" stroked="f">
                <o:lock v:ext="edit" aspectratio="t"/>
                <w10:wrap type="tight" anchorx="page" anchory="page"/>
              </v:rect>
            </w:pict>
          </mc:Fallback>
        </mc:AlternateContent>
      </w:r>
    </w:p>
    <w:p w14:paraId="27353001" w14:textId="77777777" w:rsidR="001A03E2" w:rsidRPr="001A03E2" w:rsidRDefault="001A03E2" w:rsidP="001A03E2">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17645" behindDoc="0" locked="0" layoutInCell="1" allowOverlap="1" wp14:anchorId="1C26C86B" wp14:editId="16E36686">
                <wp:simplePos x="0" y="0"/>
                <wp:positionH relativeFrom="page">
                  <wp:posOffset>825500</wp:posOffset>
                </wp:positionH>
                <wp:positionV relativeFrom="page">
                  <wp:posOffset>812800</wp:posOffset>
                </wp:positionV>
                <wp:extent cx="304800" cy="304800"/>
                <wp:effectExtent l="0" t="0" r="0" b="0"/>
                <wp:wrapTight wrapText="bothSides">
                  <wp:wrapPolygon edited="0">
                    <wp:start x="1800" y="0"/>
                    <wp:lineTo x="1800" y="19800"/>
                    <wp:lineTo x="18000" y="19800"/>
                    <wp:lineTo x="18000" y="0"/>
                    <wp:lineTo x="1800" y="0"/>
                  </wp:wrapPolygon>
                </wp:wrapTight>
                <wp:docPr id="588" name="AutoShape 3" descr="mage result for desk clip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AutoShape 3" o:spid="_x0000_s1026" alt="Description: mage result for desk clipart" style="position:absolute;margin-left:65pt;margin-top:64pt;width:24pt;height:24pt;z-index:2517176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" filled="f" stroked="f">
                <o:lock v:ext="edit" aspectratio="t"/>
                <w10:wrap type="tight" anchorx="page" anchory="page"/>
              </v:rect>
            </w:pict>
          </mc:Fallback>
        </mc:AlternateContent>
      </w:r>
    </w:p>
    <w:p w14:paraId="3E7F52FB" w14:textId="32F27CB5" w:rsidR="001A03E2" w:rsidRDefault="00CC4B3C">
      <w:r>
        <w:rPr>
          <w:noProof/>
        </w:rPr>
        <mc:AlternateContent>
          <mc:Choice Requires="wps">
            <w:drawing>
              <wp:anchor distT="0" distB="0" distL="114300" distR="114300" simplePos="0" relativeHeight="251683841" behindDoc="0" locked="0" layoutInCell="0" allowOverlap="1" wp14:anchorId="235D95F7" wp14:editId="5D94FC69">
                <wp:simplePos x="0" y="0"/>
                <wp:positionH relativeFrom="page">
                  <wp:posOffset>2908935</wp:posOffset>
                </wp:positionH>
                <wp:positionV relativeFrom="page">
                  <wp:posOffset>4688840</wp:posOffset>
                </wp:positionV>
                <wp:extent cx="4292600" cy="584200"/>
                <wp:effectExtent l="0" t="0" r="0" b="0"/>
                <wp:wrapTight wrapText="bothSides">
                  <wp:wrapPolygon edited="0">
                    <wp:start x="128" y="0"/>
                    <wp:lineTo x="128" y="20661"/>
                    <wp:lineTo x="21344" y="20661"/>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5842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D7EA73C" w14:textId="77777777" w:rsidR="00FF39A8" w:rsidRPr="00CD0485" w:rsidRDefault="00FF39A8" w:rsidP="001A03E2">
                            <w:pPr>
                              <w:pStyle w:val="Heading2"/>
                              <w:rPr>
                                <w:color w:val="auto"/>
                              </w:rPr>
                            </w:pPr>
                            <w:r w:rsidRPr="00CD0485">
                              <w:rPr>
                                <w:color w:val="auto"/>
                              </w:rPr>
                              <w:t>From the Principal</w:t>
                            </w:r>
                          </w:p>
                          <w:p w14:paraId="2F2FB186" w14:textId="77777777" w:rsidR="00FF39A8" w:rsidRPr="00CD0485" w:rsidRDefault="00FF39A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D95F7" id="_x0000_t202" coordsize="21600,21600" o:spt="202" path="m0,0l0,21600,21600,21600,21600,0xe">
                <v:stroke joinstyle="miter"/>
                <v:path gradientshapeok="t" o:connecttype="rect"/>
              </v:shapetype>
              <v:shape id="Text_x0020_Box_x0020_40" o:spid="_x0000_s1029" type="#_x0000_t202" style="position:absolute;margin-left:229.05pt;margin-top:369.2pt;width:338pt;height:46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" o:allowincell="f" filled="f" stroked="f">
                <v:textbox inset=",0,,0">
                  <w:txbxContent>
                    <w:p w14:paraId="2D7EA73C" w14:textId="77777777" w:rsidR="00FF39A8" w:rsidRPr="00CD0485" w:rsidRDefault="00FF39A8" w:rsidP="001A03E2">
                      <w:pPr>
                        <w:pStyle w:val="Heading2"/>
                        <w:rPr>
                          <w:color w:val="auto"/>
                        </w:rPr>
                      </w:pPr>
                      <w:r w:rsidRPr="00CD0485">
                        <w:rPr>
                          <w:color w:val="auto"/>
                        </w:rPr>
                        <w:t>From the Principal</w:t>
                      </w:r>
                    </w:p>
                    <w:p w14:paraId="2F2FB186" w14:textId="77777777" w:rsidR="00FF39A8" w:rsidRPr="00CD0485" w:rsidRDefault="00FF39A8"/>
                  </w:txbxContent>
                </v:textbox>
                <w10:wrap type="tight" anchorx="page" anchory="page"/>
              </v:shape>
            </w:pict>
          </mc:Fallback>
        </mc:AlternateContent>
      </w:r>
      <w:r w:rsidR="00FF39A8">
        <w:rPr>
          <w:noProof/>
        </w:rPr>
        <mc:AlternateContent>
          <mc:Choice Requires="wps">
            <w:drawing>
              <wp:anchor distT="0" distB="0" distL="114300" distR="114300" simplePos="0" relativeHeight="251656192" behindDoc="0" locked="0" layoutInCell="1" allowOverlap="1" wp14:anchorId="51EEEE43" wp14:editId="1BA6F0EA">
                <wp:simplePos x="0" y="0"/>
                <wp:positionH relativeFrom="page">
                  <wp:posOffset>2910205</wp:posOffset>
                </wp:positionH>
                <wp:positionV relativeFrom="page">
                  <wp:posOffset>5200015</wp:posOffset>
                </wp:positionV>
                <wp:extent cx="4265295" cy="4304030"/>
                <wp:effectExtent l="0" t="0" r="0" b="13970"/>
                <wp:wrapNone/>
                <wp:docPr id="58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430403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FE5EB54" w14:textId="70456395" w:rsidR="00FF39A8" w:rsidRDefault="00FF39A8" w:rsidP="001A03E2">
                            <w:pPr>
                              <w:pStyle w:val="BodyText"/>
                            </w:pPr>
                            <w:r>
                              <w:t>It’s hard to believe the first month of school is in our rearview mirror.  September is a month filled with excitement and anticipation of the year ahead.  As we roll into October, routines have been established and we are digging into learning.  Here at BES, we take pride in our work with students and strive to provide the best learning environment for everyone. As caregivers and parents, you are part of our equation as well.  We value your support and feedback as we positively problem solve situations that come our way in the day to day business of working with kids. When these events occur, conversations with teachers or the team involved is the most effective way to improve outcomes for our kids.  We value positive communication and encourage you to reach out to us.</w:t>
                            </w:r>
                          </w:p>
                          <w:p w14:paraId="23B561BD" w14:textId="2281CFF5" w:rsidR="00FF39A8" w:rsidRDefault="00FF39A8" w:rsidP="001A03E2">
                            <w:pPr>
                              <w:pStyle w:val="BodyText"/>
                            </w:pPr>
                            <w:r>
                              <w:t xml:space="preserve">October is before us, and that means Homecoming week, ELC, Halloween, and more.  Be sure to peek inside for more details.  </w:t>
                            </w:r>
                          </w:p>
                          <w:p w14:paraId="25B3F244" w14:textId="1FFA4D49" w:rsidR="00FF39A8" w:rsidRDefault="00FF39A8" w:rsidP="001A03E2">
                            <w:pPr>
                              <w:pStyle w:val="BodyText"/>
                            </w:pPr>
                            <w:r>
                              <w:t xml:space="preserve">In partnership, </w:t>
                            </w:r>
                          </w:p>
                          <w:p w14:paraId="00735905" w14:textId="77777777" w:rsidR="00FF39A8" w:rsidRDefault="00FF39A8" w:rsidP="001A03E2">
                            <w:pPr>
                              <w:pStyle w:val="BodyText"/>
                            </w:pPr>
                            <w:r>
                              <w:rPr>
                                <w:noProof/>
                              </w:rPr>
                              <w:drawing>
                                <wp:inline distT="0" distB="0" distL="0" distR="0" wp14:anchorId="083EE6F2" wp14:editId="702E8324">
                                  <wp:extent cx="800100" cy="263863"/>
                                  <wp:effectExtent l="0" t="0" r="0" b="0"/>
                                  <wp:docPr id="589" name="Picture 589" descr="Macintosh HD:Users:jvidito:Desktop:Vitito 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vidito:Desktop:Vitito S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263863"/>
                                          </a:xfrm>
                                          <a:prstGeom prst="rect">
                                            <a:avLst/>
                                          </a:prstGeom>
                                          <a:noFill/>
                                          <a:ln>
                                            <a:noFill/>
                                          </a:ln>
                                        </pic:spPr>
                                      </pic:pic>
                                    </a:graphicData>
                                  </a:graphic>
                                </wp:inline>
                              </w:drawing>
                            </w:r>
                          </w:p>
                          <w:p w14:paraId="642AC19F" w14:textId="77777777" w:rsidR="00FF39A8" w:rsidRDefault="00FF39A8" w:rsidP="001A03E2">
                            <w:pPr>
                              <w:pStyle w:val="BodyText"/>
                            </w:pPr>
                            <w:r>
                              <w:t xml:space="preserve">Judi Vitito, BES Principal  </w:t>
                            </w:r>
                          </w:p>
                          <w:p w14:paraId="5752E26E" w14:textId="77777777" w:rsidR="00FF39A8" w:rsidRPr="00301FC9" w:rsidRDefault="00FF39A8" w:rsidP="001A03E2">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EEE43" id="Text_x0020_Box_x0020_851" o:spid="_x0000_s1030" type="#_x0000_t202" style="position:absolute;margin-left:229.15pt;margin-top:409.45pt;width:335.85pt;height:338.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" mv:complextextbox="1" filled="f" stroked="f">
                <v:textbox inset=",0,,0">
                  <w:txbxContent>
                    <w:p w14:paraId="2FE5EB54" w14:textId="70456395" w:rsidR="00FF39A8" w:rsidRDefault="00FF39A8" w:rsidP="001A03E2">
                      <w:pPr>
                        <w:pStyle w:val="BodyText"/>
                      </w:pPr>
                      <w:r>
                        <w:t>It’s hard to believe the first month of school is in our rearview mirror.  September is a month filled with excitement and anticipation of the year ahead.  As we roll into October, routines have been established and we are digging into learning.  Here at BES, we take pride in our work with students and strive to provide the best learning environment for everyone. As caregivers and parents, you are part of our equation as well.  We value your support and feedback as we positively problem solve situations that come our way in the day to day business of working with kids. When these events occur, conversations with teachers or the team involved is the most effective way to improve outcomes for our kids.  We value positive communication and encourage you to reach out to us.</w:t>
                      </w:r>
                    </w:p>
                    <w:p w14:paraId="23B561BD" w14:textId="2281CFF5" w:rsidR="00FF39A8" w:rsidRDefault="00FF39A8" w:rsidP="001A03E2">
                      <w:pPr>
                        <w:pStyle w:val="BodyText"/>
                      </w:pPr>
                      <w:r>
                        <w:t xml:space="preserve">October is before us, and that means Homecoming week, ELC, Halloween, and more.  Be sure to peek inside for more details.  </w:t>
                      </w:r>
                    </w:p>
                    <w:p w14:paraId="25B3F244" w14:textId="1FFA4D49" w:rsidR="00FF39A8" w:rsidRDefault="00FF39A8" w:rsidP="001A03E2">
                      <w:pPr>
                        <w:pStyle w:val="BodyText"/>
                      </w:pPr>
                      <w:r>
                        <w:t xml:space="preserve">In partnership, </w:t>
                      </w:r>
                    </w:p>
                    <w:p w14:paraId="00735905" w14:textId="77777777" w:rsidR="00FF39A8" w:rsidRDefault="00FF39A8" w:rsidP="001A03E2">
                      <w:pPr>
                        <w:pStyle w:val="BodyText"/>
                      </w:pPr>
                      <w:r>
                        <w:rPr>
                          <w:noProof/>
                        </w:rPr>
                        <w:drawing>
                          <wp:inline distT="0" distB="0" distL="0" distR="0" wp14:anchorId="083EE6F2" wp14:editId="702E8324">
                            <wp:extent cx="800100" cy="263863"/>
                            <wp:effectExtent l="0" t="0" r="0" b="0"/>
                            <wp:docPr id="589" name="Picture 589" descr="Macintosh HD:Users:jvidito:Desktop:Vitito 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vidito:Desktop:Vitito Si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263863"/>
                                    </a:xfrm>
                                    <a:prstGeom prst="rect">
                                      <a:avLst/>
                                    </a:prstGeom>
                                    <a:noFill/>
                                    <a:ln>
                                      <a:noFill/>
                                    </a:ln>
                                  </pic:spPr>
                                </pic:pic>
                              </a:graphicData>
                            </a:graphic>
                          </wp:inline>
                        </w:drawing>
                      </w:r>
                    </w:p>
                    <w:p w14:paraId="642AC19F" w14:textId="77777777" w:rsidR="00FF39A8" w:rsidRDefault="00FF39A8" w:rsidP="001A03E2">
                      <w:pPr>
                        <w:pStyle w:val="BodyText"/>
                      </w:pPr>
                      <w:r>
                        <w:t xml:space="preserve">Judi Vitito, BES Principal  </w:t>
                      </w:r>
                    </w:p>
                    <w:p w14:paraId="5752E26E" w14:textId="77777777" w:rsidR="00FF39A8" w:rsidRPr="00301FC9" w:rsidRDefault="00FF39A8" w:rsidP="001A03E2">
                      <w:pPr>
                        <w:pStyle w:val="BodyText"/>
                      </w:pPr>
                    </w:p>
                  </w:txbxContent>
                </v:textbox>
                <w10:wrap anchorx="page" anchory="page"/>
              </v:shape>
            </w:pict>
          </mc:Fallback>
        </mc:AlternateContent>
      </w:r>
      <w:r w:rsidR="0099163B">
        <w:rPr>
          <w:noProof/>
        </w:rPr>
        <mc:AlternateContent>
          <mc:Choice Requires="wps">
            <w:drawing>
              <wp:anchor distT="0" distB="0" distL="114300" distR="114300" simplePos="0" relativeHeight="251714573" behindDoc="0" locked="0" layoutInCell="0" allowOverlap="1" wp14:anchorId="2CE0D841" wp14:editId="48D50A95">
                <wp:simplePos x="0" y="0"/>
                <wp:positionH relativeFrom="page">
                  <wp:posOffset>528320</wp:posOffset>
                </wp:positionH>
                <wp:positionV relativeFrom="page">
                  <wp:posOffset>6832600</wp:posOffset>
                </wp:positionV>
                <wp:extent cx="2133600" cy="1282700"/>
                <wp:effectExtent l="0" t="0" r="0" b="12700"/>
                <wp:wrapTight wrapText="bothSides">
                  <wp:wrapPolygon edited="0">
                    <wp:start x="257" y="0"/>
                    <wp:lineTo x="257" y="21386"/>
                    <wp:lineTo x="21086" y="21386"/>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827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CBE31DD" w14:textId="3259DF9F" w:rsidR="00FF39A8" w:rsidRDefault="00FF39A8" w:rsidP="0092422E">
                            <w:pPr>
                              <w:pStyle w:val="BodyText2"/>
                              <w:numPr>
                                <w:ilvl w:val="0"/>
                                <w:numId w:val="16"/>
                              </w:numPr>
                              <w:rPr>
                                <w:sz w:val="24"/>
                              </w:rPr>
                            </w:pPr>
                            <w:r>
                              <w:rPr>
                                <w:sz w:val="24"/>
                              </w:rPr>
                              <w:t>Counselor’s Corner</w:t>
                            </w:r>
                          </w:p>
                          <w:p w14:paraId="78B1E31D" w14:textId="79F349F4" w:rsidR="00FF39A8" w:rsidRDefault="00FF39A8" w:rsidP="0092422E">
                            <w:pPr>
                              <w:pStyle w:val="BodyText2"/>
                              <w:numPr>
                                <w:ilvl w:val="0"/>
                                <w:numId w:val="16"/>
                              </w:numPr>
                              <w:rPr>
                                <w:sz w:val="24"/>
                              </w:rPr>
                            </w:pPr>
                            <w:r>
                              <w:rPr>
                                <w:sz w:val="24"/>
                              </w:rPr>
                              <w:t>Upcoming Dates</w:t>
                            </w:r>
                          </w:p>
                          <w:p w14:paraId="5B62D787" w14:textId="056915C6" w:rsidR="00FF39A8" w:rsidRPr="0092422E" w:rsidRDefault="00FF39A8" w:rsidP="0092422E">
                            <w:pPr>
                              <w:pStyle w:val="BodyText2"/>
                              <w:numPr>
                                <w:ilvl w:val="0"/>
                                <w:numId w:val="16"/>
                              </w:numPr>
                              <w:rPr>
                                <w:sz w:val="24"/>
                              </w:rPr>
                            </w:pPr>
                            <w:r>
                              <w:rPr>
                                <w:sz w:val="24"/>
                              </w:rPr>
                              <w:t>PTO information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margin-left:41.6pt;margin-top:538pt;width:168pt;height:101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" mv:complextextbox="1" o:allowincell="f" filled="f" stroked="f">
                <v:textbox inset=",0,,0">
                  <w:txbxContent>
                    <w:p w14:paraId="4CBE31DD" w14:textId="3259DF9F" w:rsidR="00FF39A8" w:rsidRDefault="00FF39A8" w:rsidP="0092422E">
                      <w:pPr>
                        <w:pStyle w:val="BodyText2"/>
                        <w:numPr>
                          <w:ilvl w:val="0"/>
                          <w:numId w:val="16"/>
                        </w:numPr>
                        <w:rPr>
                          <w:sz w:val="24"/>
                        </w:rPr>
                      </w:pPr>
                      <w:r>
                        <w:rPr>
                          <w:sz w:val="24"/>
                        </w:rPr>
                        <w:t>Counselor’s Corner</w:t>
                      </w:r>
                    </w:p>
                    <w:p w14:paraId="78B1E31D" w14:textId="79F349F4" w:rsidR="00FF39A8" w:rsidRDefault="00FF39A8" w:rsidP="0092422E">
                      <w:pPr>
                        <w:pStyle w:val="BodyText2"/>
                        <w:numPr>
                          <w:ilvl w:val="0"/>
                          <w:numId w:val="16"/>
                        </w:numPr>
                        <w:rPr>
                          <w:sz w:val="24"/>
                        </w:rPr>
                      </w:pPr>
                      <w:r>
                        <w:rPr>
                          <w:sz w:val="24"/>
                        </w:rPr>
                        <w:t>Upcoming Dates</w:t>
                      </w:r>
                    </w:p>
                    <w:p w14:paraId="5B62D787" w14:textId="056915C6" w:rsidR="00FF39A8" w:rsidRPr="0092422E" w:rsidRDefault="00FF39A8" w:rsidP="0092422E">
                      <w:pPr>
                        <w:pStyle w:val="BodyText2"/>
                        <w:numPr>
                          <w:ilvl w:val="0"/>
                          <w:numId w:val="16"/>
                        </w:numPr>
                        <w:rPr>
                          <w:sz w:val="24"/>
                        </w:rPr>
                      </w:pPr>
                      <w:r>
                        <w:rPr>
                          <w:sz w:val="24"/>
                        </w:rPr>
                        <w:t>PTO information</w:t>
                      </w:r>
                    </w:p>
                  </w:txbxContent>
                </v:textbox>
                <w10:wrap type="tight" anchorx="page" anchory="page"/>
              </v:shape>
            </w:pict>
          </mc:Fallback>
        </mc:AlternateContent>
      </w:r>
      <w:r w:rsidR="001A03E2">
        <w:rPr>
          <w:noProof/>
        </w:rPr>
        <w:drawing>
          <wp:anchor distT="0" distB="0" distL="118745" distR="118745" simplePos="0" relativeHeight="251713541" behindDoc="0" locked="0" layoutInCell="0" allowOverlap="1" wp14:anchorId="3003CF38" wp14:editId="1D317010">
            <wp:simplePos x="0" y="0"/>
            <wp:positionH relativeFrom="page">
              <wp:posOffset>457200</wp:posOffset>
            </wp:positionH>
            <wp:positionV relativeFrom="page">
              <wp:posOffset>4833620</wp:posOffset>
            </wp:positionV>
            <wp:extent cx="2276475" cy="1520825"/>
            <wp:effectExtent l="0" t="0" r="9525" b="3175"/>
            <wp:wrapTight wrapText="bothSides">
              <wp:wrapPolygon edited="0">
                <wp:start x="0" y="0"/>
                <wp:lineTo x="0" y="21284"/>
                <wp:lineTo x="21449" y="21284"/>
                <wp:lineTo x="21449" y="0"/>
                <wp:lineTo x="0" y="0"/>
              </wp:wrapPolygon>
            </wp:wrapTight>
            <wp:docPr id="6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276475" cy="1520825"/>
                    </a:xfrm>
                    <a:prstGeom prst="rect">
                      <a:avLst/>
                    </a:prstGeom>
                    <a:noFill/>
                    <a:ln w="9525">
                      <a:noFill/>
                      <a:miter lim="800000"/>
                      <a:headEnd/>
                      <a:tailEnd/>
                    </a:ln>
                  </pic:spPr>
                </pic:pic>
              </a:graphicData>
            </a:graphic>
            <wp14:sizeRelV relativeFrom="margin">
              <wp14:pctHeight>0</wp14:pctHeight>
            </wp14:sizeRelV>
          </wp:anchor>
        </w:drawing>
      </w:r>
      <w:r w:rsidR="004D4313">
        <w:rPr>
          <w:noProof/>
        </w:rPr>
        <mc:AlternateContent>
          <mc:Choice Requires="wps">
            <w:drawing>
              <wp:anchor distT="0" distB="0" distL="114300" distR="114300" simplePos="0" relativeHeight="251681793" behindDoc="0" locked="0" layoutInCell="0" allowOverlap="1" wp14:anchorId="54D5767A" wp14:editId="0640A2CA">
                <wp:simplePos x="0" y="0"/>
                <wp:positionH relativeFrom="page">
                  <wp:posOffset>533400</wp:posOffset>
                </wp:positionH>
                <wp:positionV relativeFrom="page">
                  <wp:posOffset>6519545</wp:posOffset>
                </wp:positionV>
                <wp:extent cx="2133600" cy="393065"/>
                <wp:effectExtent l="0" t="4445" r="0" b="0"/>
                <wp:wrapTight wrapText="bothSides">
                  <wp:wrapPolygon edited="0">
                    <wp:start x="0" y="0"/>
                    <wp:lineTo x="21600" y="0"/>
                    <wp:lineTo x="21600" y="21600"/>
                    <wp:lineTo x="0" y="21600"/>
                    <wp:lineTo x="0"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FAA26D3D-D897-4be2-8F04-BA451C77F1D7}">
                            <ma14:placeholder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CB3FD7C" w14:textId="77777777" w:rsidR="00FF39A8" w:rsidRPr="00301FC9" w:rsidRDefault="00FF39A8" w:rsidP="001A03E2">
                            <w:pPr>
                              <w:pStyle w:val="BoxHeading"/>
                            </w:pPr>
                            <w:r>
                              <w:t>Inside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saA/gCAABe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" o:allowincell="f" filled="f" stroked="f">
                <v:stroke o:forcedash="t"/>
                <v:textbox inset=",0,,0">
                  <w:txbxContent>
                    <w:p w14:paraId="2CB3FD7C" w14:textId="77777777" w:rsidR="00FF39A8" w:rsidRPr="00301FC9" w:rsidRDefault="00FF39A8" w:rsidP="001A03E2">
                      <w:pPr>
                        <w:pStyle w:val="BoxHeading"/>
                      </w:pPr>
                      <w:r>
                        <w:t>Inside</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8721" behindDoc="0" locked="0" layoutInCell="0" allowOverlap="1" wp14:anchorId="523455EB" wp14:editId="3CD10385">
                <wp:simplePos x="0" y="0"/>
                <wp:positionH relativeFrom="page">
                  <wp:posOffset>528320</wp:posOffset>
                </wp:positionH>
                <wp:positionV relativeFrom="page">
                  <wp:posOffset>3351530</wp:posOffset>
                </wp:positionV>
                <wp:extent cx="2133600" cy="394970"/>
                <wp:effectExtent l="0" t="0" r="0" b="11430"/>
                <wp:wrapTight wrapText="bothSides">
                  <wp:wrapPolygon edited="0">
                    <wp:start x="257" y="0"/>
                    <wp:lineTo x="257" y="20836"/>
                    <wp:lineTo x="21086" y="20836"/>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9FD9FB1" w14:textId="77777777" w:rsidR="00FF39A8" w:rsidRPr="00301FC9" w:rsidRDefault="00FF39A8" w:rsidP="001A03E2">
                            <w:pPr>
                              <w:pStyle w:val="Subtitle"/>
                            </w:pPr>
                            <w:r>
                              <w:t>A Lifelong Celebration of Learning!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margin-left:41.6pt;margin-top:263.9pt;width:168pt;height:31.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pkP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" o:allowincell="f" filled="f" stroked="f">
                <v:textbox inset=",0,,0">
                  <w:txbxContent>
                    <w:p w14:paraId="59FD9FB1" w14:textId="77777777" w:rsidR="00FF39A8" w:rsidRPr="00301FC9" w:rsidRDefault="00FF39A8" w:rsidP="001A03E2">
                      <w:pPr>
                        <w:pStyle w:val="Subtitle"/>
                      </w:pPr>
                      <w:r>
                        <w:t>A Lifelong Celebration of Learning!</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7697" behindDoc="0" locked="0" layoutInCell="0" allowOverlap="1" wp14:anchorId="3980D56A" wp14:editId="1E882405">
                <wp:simplePos x="0" y="0"/>
                <wp:positionH relativeFrom="page">
                  <wp:posOffset>533400</wp:posOffset>
                </wp:positionH>
                <wp:positionV relativeFrom="page">
                  <wp:posOffset>2552065</wp:posOffset>
                </wp:positionV>
                <wp:extent cx="2133600" cy="762635"/>
                <wp:effectExtent l="0" t="0" r="0" b="24765"/>
                <wp:wrapTight wrapText="bothSides">
                  <wp:wrapPolygon edited="0">
                    <wp:start x="257" y="0"/>
                    <wp:lineTo x="257" y="21582"/>
                    <wp:lineTo x="21086" y="21582"/>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BF08209" w14:textId="77777777" w:rsidR="00FF39A8" w:rsidRPr="00301FC9" w:rsidRDefault="00FF39A8" w:rsidP="001A03E2">
                            <w:pPr>
                              <w:pStyle w:val="BoxHeading-Large"/>
                            </w:pPr>
                            <w:r>
                              <w:t>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margin-left:42pt;margin-top:200.95pt;width:168pt;height:60.0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TL4vY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" o:allowincell="f" filled="f" stroked="f">
                <v:textbox inset=",0,,0">
                  <w:txbxContent>
                    <w:p w14:paraId="5BF08209" w14:textId="77777777" w:rsidR="00FF39A8" w:rsidRPr="00301FC9" w:rsidRDefault="00FF39A8" w:rsidP="001A03E2">
                      <w:pPr>
                        <w:pStyle w:val="BoxHeading-Large"/>
                      </w:pPr>
                      <w:r>
                        <w:t>School</w:t>
                      </w:r>
                    </w:p>
                  </w:txbxContent>
                </v:textbox>
                <w10:wrap type="tight" anchorx="page" anchory="page"/>
              </v:shape>
            </w:pict>
          </mc:Fallback>
        </mc:AlternateContent>
      </w:r>
      <w:r w:rsidR="00EC4BD5">
        <w:br w:type="page"/>
      </w:r>
      <w:r w:rsidR="00293C4D">
        <w:rPr>
          <w:noProof/>
        </w:rPr>
        <w:lastRenderedPageBreak/>
        <mc:AlternateContent>
          <mc:Choice Requires="wps">
            <w:drawing>
              <wp:anchor distT="0" distB="0" distL="114300" distR="114300" simplePos="0" relativeHeight="251721741" behindDoc="0" locked="0" layoutInCell="1" allowOverlap="1" wp14:anchorId="3208A7C9" wp14:editId="21E8DD51">
                <wp:simplePos x="0" y="0"/>
                <wp:positionH relativeFrom="page">
                  <wp:posOffset>6134100</wp:posOffset>
                </wp:positionH>
                <wp:positionV relativeFrom="page">
                  <wp:posOffset>533400</wp:posOffset>
                </wp:positionV>
                <wp:extent cx="1089660" cy="215900"/>
                <wp:effectExtent l="0" t="0" r="2540" b="12700"/>
                <wp:wrapThrough wrapText="bothSides">
                  <wp:wrapPolygon edited="0">
                    <wp:start x="0" y="0"/>
                    <wp:lineTo x="0" y="20329"/>
                    <wp:lineTo x="21147" y="20329"/>
                    <wp:lineTo x="21147" y="0"/>
                    <wp:lineTo x="0" y="0"/>
                  </wp:wrapPolygon>
                </wp:wrapThrough>
                <wp:docPr id="580" name="Text Box 580"/>
                <wp:cNvGraphicFramePr/>
                <a:graphic xmlns:a="http://schemas.openxmlformats.org/drawingml/2006/main">
                  <a:graphicData uri="http://schemas.microsoft.com/office/word/2010/wordprocessingShape">
                    <wps:wsp>
                      <wps:cNvSpPr txBox="1"/>
                      <wps:spPr>
                        <a:xfrm>
                          <a:off x="0" y="0"/>
                          <a:ext cx="1089660" cy="21590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068704" w14:textId="77777777" w:rsidR="00FF39A8" w:rsidRDefault="00FF3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80" o:spid="_x0000_s1035" type="#_x0000_t202" style="position:absolute;margin-left:483pt;margin-top:42pt;width:85.8pt;height:17pt;z-index:25172174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" mv:complextextbox="1" fillcolor="#a09781 [3205]" stroked="f">
                <v:textbox>
                  <w:txbxContent>
                    <w:p w14:paraId="44068704" w14:textId="77777777" w:rsidR="00FF39A8" w:rsidRDefault="00FF39A8"/>
                  </w:txbxContent>
                </v:textbox>
                <w10:wrap type="through" anchorx="page" anchory="page"/>
              </v:shape>
            </w:pict>
          </mc:Fallback>
        </mc:AlternateContent>
      </w:r>
      <w:r w:rsidR="00293C4D">
        <w:rPr>
          <w:noProof/>
        </w:rPr>
        <mc:AlternateContent>
          <mc:Choice Requires="wps">
            <w:drawing>
              <wp:anchor distT="0" distB="0" distL="114300" distR="114300" simplePos="0" relativeHeight="251720717" behindDoc="0" locked="0" layoutInCell="1" allowOverlap="1" wp14:anchorId="4243C059" wp14:editId="6EB7FF82">
                <wp:simplePos x="0" y="0"/>
                <wp:positionH relativeFrom="page">
                  <wp:posOffset>508000</wp:posOffset>
                </wp:positionH>
                <wp:positionV relativeFrom="page">
                  <wp:posOffset>533400</wp:posOffset>
                </wp:positionV>
                <wp:extent cx="1346200" cy="215900"/>
                <wp:effectExtent l="0" t="0" r="0" b="12700"/>
                <wp:wrapThrough wrapText="bothSides">
                  <wp:wrapPolygon edited="0">
                    <wp:start x="0" y="0"/>
                    <wp:lineTo x="0" y="20329"/>
                    <wp:lineTo x="21192" y="20329"/>
                    <wp:lineTo x="21192" y="0"/>
                    <wp:lineTo x="0" y="0"/>
                  </wp:wrapPolygon>
                </wp:wrapThrough>
                <wp:docPr id="579" name="Text Box 579"/>
                <wp:cNvGraphicFramePr/>
                <a:graphic xmlns:a="http://schemas.openxmlformats.org/drawingml/2006/main">
                  <a:graphicData uri="http://schemas.microsoft.com/office/word/2010/wordprocessingShape">
                    <wps:wsp>
                      <wps:cNvSpPr txBox="1"/>
                      <wps:spPr>
                        <a:xfrm>
                          <a:off x="0" y="0"/>
                          <a:ext cx="1346200" cy="21590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E8D7ED" w14:textId="77777777" w:rsidR="00FF39A8" w:rsidRDefault="00FF3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9" o:spid="_x0000_s1036" type="#_x0000_t202" style="position:absolute;margin-left:40pt;margin-top:42pt;width:106pt;height:17pt;z-index:2517207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" mv:complextextbox="1" fillcolor="#37302a [3215]" stroked="f">
                <v:textbox>
                  <w:txbxContent>
                    <w:p w14:paraId="01E8D7ED" w14:textId="77777777" w:rsidR="00FF39A8" w:rsidRDefault="00FF39A8"/>
                  </w:txbxContent>
                </v:textbox>
                <w10:wrap type="through" anchorx="page" anchory="page"/>
              </v:shape>
            </w:pict>
          </mc:Fallback>
        </mc:AlternateContent>
      </w:r>
      <w:r w:rsidR="00293C4D">
        <w:rPr>
          <w:noProof/>
        </w:rPr>
        <mc:AlternateContent>
          <mc:Choice Requires="wps">
            <w:drawing>
              <wp:anchor distT="0" distB="0" distL="114300" distR="114300" simplePos="0" relativeHeight="251719693" behindDoc="0" locked="0" layoutInCell="1" allowOverlap="1" wp14:anchorId="407D2DF0" wp14:editId="71752B12">
                <wp:simplePos x="0" y="0"/>
                <wp:positionH relativeFrom="page">
                  <wp:posOffset>548640</wp:posOffset>
                </wp:positionH>
                <wp:positionV relativeFrom="page">
                  <wp:posOffset>622300</wp:posOffset>
                </wp:positionV>
                <wp:extent cx="99060" cy="45719"/>
                <wp:effectExtent l="0" t="25400" r="2540" b="5715"/>
                <wp:wrapThrough wrapText="bothSides">
                  <wp:wrapPolygon edited="0">
                    <wp:start x="0" y="-12169"/>
                    <wp:lineTo x="0" y="12169"/>
                    <wp:lineTo x="16615" y="12169"/>
                    <wp:lineTo x="16615" y="-12169"/>
                    <wp:lineTo x="0" y="-12169"/>
                  </wp:wrapPolygon>
                </wp:wrapThrough>
                <wp:docPr id="576" name="Text Box 576"/>
                <wp:cNvGraphicFramePr/>
                <a:graphic xmlns:a="http://schemas.openxmlformats.org/drawingml/2006/main">
                  <a:graphicData uri="http://schemas.microsoft.com/office/word/2010/wordprocessingShape">
                    <wps:wsp>
                      <wps:cNvSpPr txBox="1"/>
                      <wps:spPr>
                        <a:xfrm>
                          <a:off x="0" y="0"/>
                          <a:ext cx="99060"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EF935C" w14:textId="77777777" w:rsidR="00FF39A8" w:rsidRDefault="00FF3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6" o:spid="_x0000_s1037" type="#_x0000_t202" style="position:absolute;margin-left:43.2pt;margin-top:49pt;width:7.8pt;height:3.6pt;z-index:25171969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" mv:complextextbox="1" filled="f" stroked="f">
                <v:textbox>
                  <w:txbxContent>
                    <w:p w14:paraId="32EF935C" w14:textId="77777777" w:rsidR="00FF39A8" w:rsidRDefault="00FF39A8"/>
                  </w:txbxContent>
                </v:textbox>
                <w10:wrap type="through" anchorx="page" anchory="page"/>
              </v:shape>
            </w:pict>
          </mc:Fallback>
        </mc:AlternateContent>
      </w:r>
    </w:p>
    <w:p w14:paraId="245E8227" w14:textId="0E92CA41" w:rsidR="003D4161" w:rsidRPr="003D4161" w:rsidRDefault="006F39C6" w:rsidP="003D4161">
      <w:pPr>
        <w:rPr>
          <w:rFonts w:ascii="Times New Roman" w:eastAsia="Times New Roman" w:hAnsi="Times New Roman" w:cs="Times New Roman"/>
          <w:sz w:val="20"/>
          <w:szCs w:val="20"/>
        </w:rPr>
      </w:pPr>
      <w:r>
        <w:rPr>
          <w:rFonts w:ascii="Arial" w:hAnsi="Arial" w:cs="Times New Roman"/>
          <w:noProof/>
          <w:color w:val="000000"/>
          <w:sz w:val="22"/>
          <w:szCs w:val="22"/>
        </w:rPr>
        <w:drawing>
          <wp:anchor distT="0" distB="0" distL="114300" distR="114300" simplePos="0" relativeHeight="251733005" behindDoc="0" locked="0" layoutInCell="1" allowOverlap="1" wp14:anchorId="01459F59" wp14:editId="76275F3E">
            <wp:simplePos x="0" y="0"/>
            <wp:positionH relativeFrom="page">
              <wp:posOffset>451485</wp:posOffset>
            </wp:positionH>
            <wp:positionV relativeFrom="page">
              <wp:posOffset>927100</wp:posOffset>
            </wp:positionV>
            <wp:extent cx="4564380" cy="3407410"/>
            <wp:effectExtent l="0" t="0" r="7620" b="0"/>
            <wp:wrapTight wrapText="bothSides">
              <wp:wrapPolygon edited="0">
                <wp:start x="0" y="0"/>
                <wp:lineTo x="0" y="21415"/>
                <wp:lineTo x="21516" y="21415"/>
                <wp:lineTo x="21516" y="0"/>
                <wp:lineTo x="0" y="0"/>
              </wp:wrapPolygon>
            </wp:wrapTight>
            <wp:docPr id="7" name="Picture 1" descr="https://lh6.googleusercontent.com/XwpRT9xz-P71WovXDBJSParfxXZi8-f8kL-m4cu-vExSvQMCqpxnLlCsaVmXXqOanZUskllbeqK6FPTZebp_vmG0o15jXBDQHffiJ73qKs3X61NFieIPktetozQISEv5VWoets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wpRT9xz-P71WovXDBJSParfxXZi8-f8kL-m4cu-vExSvQMCqpxnLlCsaVmXXqOanZUskllbeqK6FPTZebp_vmG0o15jXBDQHffiJ73qKs3X61NFieIPktetozQISEv5VWoetsf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4380" cy="340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161">
        <w:rPr>
          <w:rFonts w:ascii="Times New Roman" w:eastAsia="Times New Roman" w:hAnsi="Times New Roman" w:cs="Times New Roman"/>
          <w:noProof/>
          <w:sz w:val="20"/>
          <w:szCs w:val="20"/>
        </w:rPr>
        <w:drawing>
          <wp:anchor distT="0" distB="0" distL="114300" distR="114300" simplePos="0" relativeHeight="251725837" behindDoc="0" locked="0" layoutInCell="1" allowOverlap="1" wp14:anchorId="31806596" wp14:editId="543A3616">
            <wp:simplePos x="0" y="0"/>
            <wp:positionH relativeFrom="page">
              <wp:posOffset>451485</wp:posOffset>
            </wp:positionH>
            <wp:positionV relativeFrom="page">
              <wp:posOffset>927100</wp:posOffset>
            </wp:positionV>
            <wp:extent cx="4564380" cy="3423285"/>
            <wp:effectExtent l="0" t="0" r="7620" b="5715"/>
            <wp:wrapTight wrapText="bothSides">
              <wp:wrapPolygon edited="0">
                <wp:start x="0" y="0"/>
                <wp:lineTo x="0" y="21476"/>
                <wp:lineTo x="21516" y="21476"/>
                <wp:lineTo x="21516" y="0"/>
                <wp:lineTo x="0" y="0"/>
              </wp:wrapPolygon>
            </wp:wrapTight>
            <wp:docPr id="5" name="Picture 1" descr="https://pbs.twimg.com/media/Dnpyg9VX4AA8U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npyg9VX4AA8U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4380"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B32">
        <w:rPr>
          <w:noProof/>
        </w:rPr>
        <mc:AlternateContent>
          <mc:Choice Requires="wps">
            <w:drawing>
              <wp:anchor distT="0" distB="0" distL="114300" distR="114300" simplePos="0" relativeHeight="251684865" behindDoc="0" locked="0" layoutInCell="0" allowOverlap="1" wp14:anchorId="286B8166" wp14:editId="6948D1B7">
                <wp:simplePos x="0" y="0"/>
                <wp:positionH relativeFrom="page">
                  <wp:posOffset>5093335</wp:posOffset>
                </wp:positionH>
                <wp:positionV relativeFrom="page">
                  <wp:posOffset>1270000</wp:posOffset>
                </wp:positionV>
                <wp:extent cx="2130425" cy="1828800"/>
                <wp:effectExtent l="0" t="0" r="0" b="0"/>
                <wp:wrapTight wrapText="bothSides">
                  <wp:wrapPolygon edited="0">
                    <wp:start x="258" y="0"/>
                    <wp:lineTo x="258" y="21300"/>
                    <wp:lineTo x="21117" y="21300"/>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8288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493EC67" w14:textId="2D120E32" w:rsidR="00FF39A8" w:rsidRDefault="00FF39A8" w:rsidP="001A03E2">
                            <w:pPr>
                              <w:pStyle w:val="BlockHeading-Large"/>
                            </w:pPr>
                            <w:r>
                              <w:t>Kindness</w:t>
                            </w:r>
                          </w:p>
                          <w:p w14:paraId="070A314D" w14:textId="28B768FC" w:rsidR="00FF39A8" w:rsidRPr="00301FC9" w:rsidRDefault="00FF39A8" w:rsidP="001A03E2">
                            <w:pPr>
                              <w:pStyle w:val="BlockHeading-Large"/>
                            </w:pPr>
                            <w:r>
                              <w:t>Counts!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margin-left:401.05pt;margin-top:100pt;width:167.75pt;height:2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" o:allowincell="f" filled="f" stroked="f">
                <v:textbox inset=",0,,0">
                  <w:txbxContent>
                    <w:p w14:paraId="0493EC67" w14:textId="2D120E32" w:rsidR="00FF39A8" w:rsidRDefault="00FF39A8" w:rsidP="001A03E2">
                      <w:pPr>
                        <w:pStyle w:val="BlockHeading-Large"/>
                      </w:pPr>
                      <w:r>
                        <w:t>Kindness</w:t>
                      </w:r>
                    </w:p>
                    <w:p w14:paraId="070A314D" w14:textId="28B768FC" w:rsidR="00FF39A8" w:rsidRPr="00301FC9" w:rsidRDefault="00FF39A8" w:rsidP="001A03E2">
                      <w:pPr>
                        <w:pStyle w:val="BlockHeading-Large"/>
                      </w:pPr>
                      <w:r>
                        <w:t>Counts!</w:t>
                      </w:r>
                    </w:p>
                  </w:txbxContent>
                </v:textbox>
                <w10:wrap type="tight" anchorx="page" anchory="page"/>
              </v:shape>
            </w:pict>
          </mc:Fallback>
        </mc:AlternateContent>
      </w:r>
    </w:p>
    <w:p w14:paraId="70C40267" w14:textId="51965048" w:rsidR="00052E42" w:rsidRPr="00052E42" w:rsidRDefault="00052E42" w:rsidP="00052E42">
      <w:pPr>
        <w:rPr>
          <w:rFonts w:ascii="Times New Roman" w:eastAsia="Times New Roman" w:hAnsi="Times New Roman" w:cs="Times New Roman"/>
          <w:sz w:val="20"/>
          <w:szCs w:val="20"/>
        </w:rPr>
      </w:pPr>
    </w:p>
    <w:p w14:paraId="7B4B17A2" w14:textId="5F1866BF" w:rsidR="001A03E2" w:rsidRDefault="00052E42">
      <w:r>
        <w:rPr>
          <w:rFonts w:ascii="Times New Roman" w:eastAsia="Times New Roman" w:hAnsi="Times New Roman" w:cs="Times New Roman"/>
          <w:noProof/>
          <w:sz w:val="20"/>
          <w:szCs w:val="20"/>
        </w:rPr>
        <w:drawing>
          <wp:anchor distT="0" distB="0" distL="114300" distR="114300" simplePos="0" relativeHeight="251730957" behindDoc="0" locked="0" layoutInCell="1" allowOverlap="1" wp14:anchorId="2C1D8812" wp14:editId="72B3299A">
            <wp:simplePos x="0" y="0"/>
            <wp:positionH relativeFrom="page">
              <wp:posOffset>5518150</wp:posOffset>
            </wp:positionH>
            <wp:positionV relativeFrom="page">
              <wp:posOffset>7632700</wp:posOffset>
            </wp:positionV>
            <wp:extent cx="1968500" cy="1968500"/>
            <wp:effectExtent l="0" t="0" r="0" b="12700"/>
            <wp:wrapTight wrapText="bothSides">
              <wp:wrapPolygon edited="0">
                <wp:start x="12821" y="1394"/>
                <wp:lineTo x="1951" y="1951"/>
                <wp:lineTo x="1115" y="4738"/>
                <wp:lineTo x="1951" y="6410"/>
                <wp:lineTo x="4738" y="10870"/>
                <wp:lineTo x="6132" y="19788"/>
                <wp:lineTo x="6132" y="21461"/>
                <wp:lineTo x="15608" y="21461"/>
                <wp:lineTo x="16165" y="15329"/>
                <wp:lineTo x="17280" y="9755"/>
                <wp:lineTo x="15329" y="6968"/>
                <wp:lineTo x="13935" y="6410"/>
                <wp:lineTo x="20067" y="5295"/>
                <wp:lineTo x="20346" y="2508"/>
                <wp:lineTo x="15886" y="1394"/>
                <wp:lineTo x="12821" y="1394"/>
              </wp:wrapPolygon>
            </wp:wrapTight>
            <wp:docPr id="20" name="Picture 3" descr="https://lh4.googleusercontent.com/9tgXvtP6At7_5uLVRYejHVOM16kfUUwkqice3bWWpWTTxhypvKklU7itbG8JhZVZgp5qe0nEg-xVKc3sD1zPT3STXRiuAaBVzmxq8rFWPY7gT0MvY2p2X4sKiWRDBrO0MM5mgP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tgXvtP6At7_5uLVRYejHVOM16kfUUwkqice3bWWpWTTxhypvKklU7itbG8JhZVZgp5qe0nEg-xVKc3sD1zPT3STXRiuAaBVzmxq8rFWPY7gT0MvY2p2X4sKiWRDBrO0MM5mgPZ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anchor>
        </w:drawing>
      </w:r>
      <w:r w:rsidR="00C64C0E">
        <w:rPr>
          <w:noProof/>
        </w:rPr>
        <mc:AlternateContent>
          <mc:Choice Requires="wpg">
            <w:drawing>
              <wp:anchor distT="0" distB="0" distL="114300" distR="114300" simplePos="0" relativeHeight="251728909" behindDoc="0" locked="0" layoutInCell="1" allowOverlap="1" wp14:anchorId="5D8A6485" wp14:editId="684E4FC1">
                <wp:simplePos x="0" y="0"/>
                <wp:positionH relativeFrom="page">
                  <wp:posOffset>647700</wp:posOffset>
                </wp:positionH>
                <wp:positionV relativeFrom="page">
                  <wp:posOffset>4838700</wp:posOffset>
                </wp:positionV>
                <wp:extent cx="5854700" cy="4622800"/>
                <wp:effectExtent l="0" t="0" r="0" b="0"/>
                <wp:wrapThrough wrapText="bothSides">
                  <wp:wrapPolygon edited="0">
                    <wp:start x="94" y="0"/>
                    <wp:lineTo x="94" y="21481"/>
                    <wp:lineTo x="21366" y="21481"/>
                    <wp:lineTo x="21366" y="0"/>
                    <wp:lineTo x="94" y="0"/>
                  </wp:wrapPolygon>
                </wp:wrapThrough>
                <wp:docPr id="43" name="Group 43"/>
                <wp:cNvGraphicFramePr/>
                <a:graphic xmlns:a="http://schemas.openxmlformats.org/drawingml/2006/main">
                  <a:graphicData uri="http://schemas.microsoft.com/office/word/2010/wordprocessingGroup">
                    <wpg:wgp>
                      <wpg:cNvGrpSpPr/>
                      <wpg:grpSpPr>
                        <a:xfrm>
                          <a:off x="0" y="0"/>
                          <a:ext cx="5854700" cy="4622800"/>
                          <a:chOff x="0" y="0"/>
                          <a:chExt cx="5854700" cy="4622800"/>
                        </a:xfrm>
                        <a:extLst>
                          <a:ext uri="{0CCBE362-F206-4b92-989A-16890622DB6E}">
                            <ma14:wrappingTextBoxFlag xmlns:ma14="http://schemas.microsoft.com/office/mac/drawingml/2011/main" val="1"/>
                          </a:ext>
                        </a:extLst>
                      </wpg:grpSpPr>
                      <wps:wsp>
                        <wps:cNvPr id="19" name="Text Box 19"/>
                        <wps:cNvSpPr txBox="1"/>
                        <wps:spPr>
                          <a:xfrm>
                            <a:off x="0" y="0"/>
                            <a:ext cx="5854700" cy="4622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91440" y="45720"/>
                            <a:ext cx="5671820" cy="161925"/>
                          </a:xfrm>
                          <a:prstGeom prst="rect">
                            <a:avLst/>
                          </a:prstGeom>
                          <a:noFill/>
                          <a:ln>
                            <a:noFill/>
                          </a:ln>
                          <a:effectLst/>
                          <a:extLst>
                            <a:ext uri="{C572A759-6A51-4108-AA02-DFA0A04FC94B}">
                              <ma14:wrappingTextBoxFlag xmlns:ma14="http://schemas.microsoft.com/office/mac/drawingml/2011/main"/>
                            </a:ext>
                          </a:extLst>
                        </wps:spPr>
                        <wps:txbx id="14">
                          <w:txbxContent>
                            <w:p w14:paraId="00323E7F"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b/>
                                  <w:bCs/>
                                  <w:color w:val="351C75"/>
                                  <w:sz w:val="22"/>
                                  <w:szCs w:val="22"/>
                                  <w:u w:val="single"/>
                                </w:rPr>
                                <w:t>Why I am Focusing on Pro-Kindness for Anti-Bullying Month</w:t>
                              </w:r>
                            </w:p>
                            <w:p w14:paraId="229433AE"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b/>
                                  <w:bCs/>
                                  <w:color w:val="351C75"/>
                                  <w:sz w:val="20"/>
                                  <w:szCs w:val="20"/>
                                </w:rPr>
                                <w:t xml:space="preserve">Mrs. </w:t>
                              </w:r>
                              <w:proofErr w:type="spellStart"/>
                              <w:r w:rsidRPr="00052E42">
                                <w:rPr>
                                  <w:rFonts w:ascii="Nunito" w:hAnsi="Nunito" w:cs="Times New Roman"/>
                                  <w:b/>
                                  <w:bCs/>
                                  <w:color w:val="351C75"/>
                                  <w:sz w:val="20"/>
                                  <w:szCs w:val="20"/>
                                </w:rPr>
                                <w:t>Kresky</w:t>
                              </w:r>
                              <w:proofErr w:type="spellEnd"/>
                              <w:r w:rsidRPr="00052E42">
                                <w:rPr>
                                  <w:rFonts w:ascii="Nunito" w:hAnsi="Nunito" w:cs="Times New Roman"/>
                                  <w:b/>
                                  <w:bCs/>
                                  <w:color w:val="351C75"/>
                                  <w:sz w:val="20"/>
                                  <w:szCs w:val="20"/>
                                </w:rPr>
                                <w:t xml:space="preserve"> </w:t>
                              </w:r>
                            </w:p>
                            <w:p w14:paraId="2A8F4DC4"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b/>
                                  <w:bCs/>
                                  <w:color w:val="351C75"/>
                                  <w:sz w:val="20"/>
                                  <w:szCs w:val="20"/>
                                </w:rPr>
                                <w:t>BES School Counselor</w:t>
                              </w:r>
                            </w:p>
                            <w:p w14:paraId="56A718DD" w14:textId="77777777" w:rsidR="00FF39A8" w:rsidRPr="00052E42" w:rsidRDefault="00FF39A8" w:rsidP="00052E42">
                              <w:pPr>
                                <w:rPr>
                                  <w:rFonts w:ascii="Times New Roman" w:eastAsia="Times New Roman" w:hAnsi="Times New Roman" w:cs="Times New Roman"/>
                                  <w:sz w:val="20"/>
                                  <w:szCs w:val="20"/>
                                </w:rPr>
                              </w:pPr>
                            </w:p>
                            <w:p w14:paraId="6371CD1F" w14:textId="0A4F91EC" w:rsidR="00FF39A8" w:rsidRPr="00052E42" w:rsidRDefault="00FF39A8" w:rsidP="00052E42">
                              <w:pPr>
                                <w:rPr>
                                  <w:rFonts w:ascii="Times New Roman" w:hAnsi="Times New Roman" w:cs="Times New Roman"/>
                                  <w:sz w:val="20"/>
                                  <w:szCs w:val="20"/>
                                </w:rPr>
                              </w:pPr>
                              <w:r>
                                <w:rPr>
                                  <w:rFonts w:ascii="Nunito" w:hAnsi="Nunito" w:cs="Times New Roman"/>
                                  <w:color w:val="351C75"/>
                                  <w:sz w:val="22"/>
                                  <w:szCs w:val="22"/>
                                </w:rPr>
                                <w:t>Meanness can be</w:t>
                              </w:r>
                              <w:r w:rsidRPr="00052E42">
                                <w:rPr>
                                  <w:rFonts w:ascii="Nunito" w:hAnsi="Nunito" w:cs="Times New Roman"/>
                                  <w:color w:val="351C75"/>
                                  <w:sz w:val="22"/>
                                  <w:szCs w:val="22"/>
                                </w:rPr>
                                <w:t xml:space="preserve"> co</w:t>
                              </w:r>
                              <w:r>
                                <w:rPr>
                                  <w:rFonts w:ascii="Nunito" w:hAnsi="Nunito" w:cs="Times New Roman"/>
                                  <w:color w:val="351C75"/>
                                  <w:sz w:val="22"/>
                                  <w:szCs w:val="22"/>
                                </w:rPr>
                                <w:t>mmon among kids. Just like it can be</w:t>
                              </w:r>
                              <w:r w:rsidRPr="00052E42">
                                <w:rPr>
                                  <w:rFonts w:ascii="Nunito" w:hAnsi="Nunito" w:cs="Times New Roman"/>
                                  <w:color w:val="351C75"/>
                                  <w:sz w:val="22"/>
                                  <w:szCs w:val="22"/>
                                </w:rPr>
                                <w:t xml:space="preserve"> common among adults. They argue, complain, accuse, gossip and exclude. I'm not defending or excusing anything about this behavior. Obviously, we need to encourage all kids to be kind, caring individuals. But, given that we adults haven't managed to achieve world peace or perfect relationships, we also need to recognize that learning to be kind, especially when we're upset or hurt, is hard. It takes a lot of effort, time and practice.</w:t>
                              </w:r>
                            </w:p>
                            <w:p w14:paraId="1FD6FB40"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 xml:space="preserve"> </w:t>
                              </w:r>
                            </w:p>
                            <w:p w14:paraId="157189B0"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This year at Barnum Elementary, we are really focusing on putting in that extra time and effort to give our students the tools they need to work through their problems in effective ways. We are teaching our students that the moment they walk through our doors one of their most important jobs is to look out for, and support one another.  </w:t>
                              </w:r>
                            </w:p>
                            <w:p w14:paraId="3FBBEAB2" w14:textId="77777777" w:rsidR="00FF39A8" w:rsidRPr="00052E42" w:rsidRDefault="00FF39A8" w:rsidP="00052E42">
                              <w:pPr>
                                <w:rPr>
                                  <w:rFonts w:ascii="Times New Roman" w:eastAsia="Times New Roman" w:hAnsi="Times New Roman" w:cs="Times New Roman"/>
                                  <w:sz w:val="20"/>
                                  <w:szCs w:val="20"/>
                                </w:rPr>
                              </w:pPr>
                            </w:p>
                            <w:p w14:paraId="27278CA0"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 xml:space="preserve">We are also teaching them about empowerment. Especially during moments when they may be feeling upset or even feeling like they are being bullied. Nowadays, everything from "Joe said I was being annoying," to, "Sue rolled her eyes at me" is being called bullying. And that is where we have missed the mark. It is our job to teach our students about when it really is bullying and when it is just a conflict, rude, or mean behavior. More importantly, we need to teach the "bullies", how to truly understand the way their actions have impacted and hurt their victim because saying, "I'm sorry" isn't enough. </w:t>
                              </w:r>
                            </w:p>
                            <w:p w14:paraId="334AA76C" w14:textId="77777777" w:rsidR="00FF39A8" w:rsidRPr="00052E42" w:rsidRDefault="00FF39A8" w:rsidP="00052E42">
                              <w:pPr>
                                <w:rPr>
                                  <w:rFonts w:ascii="Times New Roman" w:eastAsia="Times New Roman" w:hAnsi="Times New Roman" w:cs="Times New Roman"/>
                                  <w:sz w:val="20"/>
                                  <w:szCs w:val="20"/>
                                </w:rPr>
                              </w:pPr>
                            </w:p>
                            <w:p w14:paraId="5205B725"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 xml:space="preserve">Pro-Kindness is my focus. The last time I checked, no one has ever felt bad about doing something kind for someone else. If at the end of the day, our students can say to themselves, "Yes, I was kind today,” in some way, shape or </w:t>
                              </w:r>
                              <w:proofErr w:type="spellStart"/>
                              <w:proofErr w:type="gramStart"/>
                              <w:r w:rsidRPr="00052E42">
                                <w:rPr>
                                  <w:rFonts w:ascii="Nunito" w:hAnsi="Nunito" w:cs="Times New Roman"/>
                                  <w:color w:val="351C75"/>
                                  <w:sz w:val="22"/>
                                  <w:szCs w:val="22"/>
                                </w:rPr>
                                <w:t>form.Then</w:t>
                              </w:r>
                              <w:proofErr w:type="spellEnd"/>
                              <w:proofErr w:type="gramEnd"/>
                              <w:r w:rsidRPr="00052E42">
                                <w:rPr>
                                  <w:rFonts w:ascii="Nunito" w:hAnsi="Nunito" w:cs="Times New Roman"/>
                                  <w:color w:val="351C75"/>
                                  <w:sz w:val="22"/>
                                  <w:szCs w:val="22"/>
                                </w:rPr>
                                <w:t xml:space="preserve"> they should be able to go home feeling happy, which is our ultimate goal here at BES. </w:t>
                              </w:r>
                            </w:p>
                            <w:p w14:paraId="404FE946" w14:textId="77777777" w:rsidR="00FF39A8" w:rsidRPr="00052E42" w:rsidRDefault="00FF39A8" w:rsidP="00052E42">
                              <w:pPr>
                                <w:rPr>
                                  <w:rFonts w:ascii="Times New Roman" w:hAnsi="Times New Roman" w:cs="Times New Roman"/>
                                  <w:sz w:val="20"/>
                                  <w:szCs w:val="20"/>
                                </w:rPr>
                              </w:pPr>
                            </w:p>
                            <w:p w14:paraId="54B4EC4F" w14:textId="77777777" w:rsidR="00FF39A8" w:rsidRPr="00BF4FAB" w:rsidRDefault="00FF39A8">
                              <w:pPr>
                                <w:rPr>
                                  <w:rFonts w:ascii="Times New Roman" w:eastAsia="Times New Roman" w:hAnsi="Times New Roman" w:cs="Times New Roman"/>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06375"/>
                            <a:ext cx="5671820" cy="14732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352425"/>
                            <a:ext cx="5671820" cy="14732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498475"/>
                            <a:ext cx="5671820" cy="14732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644525"/>
                            <a:ext cx="5671820" cy="96520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608455"/>
                            <a:ext cx="5671820" cy="147320"/>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754505"/>
                            <a:ext cx="5671820" cy="643890"/>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397125"/>
                            <a:ext cx="5671820" cy="14732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543175"/>
                            <a:ext cx="5671820" cy="161925"/>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703830"/>
                            <a:ext cx="5671820" cy="161925"/>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864485"/>
                            <a:ext cx="4826635" cy="161925"/>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025140"/>
                            <a:ext cx="4778375" cy="161925"/>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185795"/>
                            <a:ext cx="4766310" cy="161925"/>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346450"/>
                            <a:ext cx="4826635" cy="161925"/>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507105"/>
                            <a:ext cx="4923155" cy="161925"/>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667760"/>
                            <a:ext cx="5022850" cy="146685"/>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3813175"/>
                            <a:ext cx="5100320" cy="161925"/>
                          </a:xfrm>
                          <a:prstGeom prst="rect">
                            <a:avLst/>
                          </a:prstGeom>
                          <a:noFill/>
                          <a:ln>
                            <a:noFill/>
                          </a:ln>
                          <a:effectLst/>
                          <a:extLst>
                            <a:ext uri="{C572A759-6A51-4108-AA02-DFA0A04FC94B}">
                              <ma14:wrappingTextBoxFlag xmlns:ma14="http://schemas.microsoft.com/office/mac/drawingml/2011/main"/>
                            </a:ext>
                          </a:extLst>
                        </wps:spPr>
                        <wps:linkedTxbx id="1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3973830"/>
                            <a:ext cx="5125720" cy="161925"/>
                          </a:xfrm>
                          <a:prstGeom prst="rect">
                            <a:avLst/>
                          </a:prstGeom>
                          <a:noFill/>
                          <a:ln>
                            <a:noFill/>
                          </a:ln>
                          <a:effectLst/>
                          <a:extLst>
                            <a:ext uri="{C572A759-6A51-4108-AA02-DFA0A04FC94B}">
                              <ma14:wrappingTextBoxFlag xmlns:ma14="http://schemas.microsoft.com/office/mac/drawingml/2011/main"/>
                            </a:ext>
                          </a:extLst>
                        </wps:spPr>
                        <wps:linkedTxbx id="1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134485"/>
                            <a:ext cx="5151120" cy="161925"/>
                          </a:xfrm>
                          <a:prstGeom prst="rect">
                            <a:avLst/>
                          </a:prstGeom>
                          <a:noFill/>
                          <a:ln>
                            <a:noFill/>
                          </a:ln>
                          <a:effectLst/>
                          <a:extLst>
                            <a:ext uri="{C572A759-6A51-4108-AA02-DFA0A04FC94B}">
                              <ma14:wrappingTextBoxFlag xmlns:ma14="http://schemas.microsoft.com/office/mac/drawingml/2011/main"/>
                            </a:ext>
                          </a:extLst>
                        </wps:spPr>
                        <wps:linkedTxbx id="1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4295140"/>
                            <a:ext cx="5175885" cy="161925"/>
                          </a:xfrm>
                          <a:prstGeom prst="rect">
                            <a:avLst/>
                          </a:prstGeom>
                          <a:noFill/>
                          <a:ln>
                            <a:noFill/>
                          </a:ln>
                          <a:effectLst/>
                          <a:extLst>
                            <a:ext uri="{C572A759-6A51-4108-AA02-DFA0A04FC94B}">
                              <ma14:wrappingTextBoxFlag xmlns:ma14="http://schemas.microsoft.com/office/mac/drawingml/2011/main"/>
                            </a:ext>
                          </a:extLst>
                        </wps:spPr>
                        <wps:linkedTxbx id="1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D8A6485" id="Group_x0020_43" o:spid="_x0000_s1039" style="position:absolute;margin-left:51pt;margin-top:381pt;width:461pt;height:364pt;z-index:251728909;mso-position-horizontal-relative:page;mso-position-vertical-relative:page" coordsize="5854700,4622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" mv:complextextbox="1">
                <v:shape id="Text_x0020_Box_x0020_19" o:spid="_x0000_s1040" type="#_x0000_t202" style="position:absolute;width:5854700;height:4622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GniwQAA&#10;ANsAAAAPAAAAZHJzL2Rvd25yZXYueG1sRE9Li8IwEL4v+B/CCN40dQ9aq1F0UfHg4vPgcWjGtthM&#10;ShNt999vFoS9zcf3nNmiNaV4Ue0KywqGgwgEcWp1wZmC62XTj0E4j6yxtEwKfsjBYt75mGGibcMn&#10;ep19JkIIuwQV5N5XiZQuzcmgG9iKOHB3Wxv0AdaZ1DU2IdyU8jOKRtJgwaEhx4q+ckof56dRQPvW&#10;XL7j8dofVvdtdIuPzV5nSvW67XIKwlPr/8Vv906H+RP4+yUcIO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wRp4sEAAADbAAAADwAAAAAAAAAAAAAAAACXAgAAZHJzL2Rvd25y&#10;ZXYueG1sUEsFBgAAAAAEAAQA9QAAAIUDAAAAAA==&#10;" mv:complextextbox="1" filled="f" stroked="f"/>
                <v:shape id="Text_x0020_Box_x0020_23" o:spid="_x0000_s1041" type="#_x0000_t202" style="position:absolute;left:91440;top:45720;width:56718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_x0020_Box_x0020_24" inset="0,0,0,0">
                    <w:txbxContent>
                      <w:p w14:paraId="00323E7F"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b/>
                            <w:bCs/>
                            <w:color w:val="351C75"/>
                            <w:sz w:val="22"/>
                            <w:szCs w:val="22"/>
                            <w:u w:val="single"/>
                          </w:rPr>
                          <w:t>Why I am Focusing on Pro-Kindness for Anti-Bullying Month</w:t>
                        </w:r>
                      </w:p>
                      <w:p w14:paraId="229433AE"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b/>
                            <w:bCs/>
                            <w:color w:val="351C75"/>
                            <w:sz w:val="20"/>
                            <w:szCs w:val="20"/>
                          </w:rPr>
                          <w:t xml:space="preserve">Mrs. </w:t>
                        </w:r>
                        <w:proofErr w:type="spellStart"/>
                        <w:r w:rsidRPr="00052E42">
                          <w:rPr>
                            <w:rFonts w:ascii="Nunito" w:hAnsi="Nunito" w:cs="Times New Roman"/>
                            <w:b/>
                            <w:bCs/>
                            <w:color w:val="351C75"/>
                            <w:sz w:val="20"/>
                            <w:szCs w:val="20"/>
                          </w:rPr>
                          <w:t>Kresky</w:t>
                        </w:r>
                        <w:proofErr w:type="spellEnd"/>
                        <w:r w:rsidRPr="00052E42">
                          <w:rPr>
                            <w:rFonts w:ascii="Nunito" w:hAnsi="Nunito" w:cs="Times New Roman"/>
                            <w:b/>
                            <w:bCs/>
                            <w:color w:val="351C75"/>
                            <w:sz w:val="20"/>
                            <w:szCs w:val="20"/>
                          </w:rPr>
                          <w:t xml:space="preserve"> </w:t>
                        </w:r>
                      </w:p>
                      <w:p w14:paraId="2A8F4DC4"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b/>
                            <w:bCs/>
                            <w:color w:val="351C75"/>
                            <w:sz w:val="20"/>
                            <w:szCs w:val="20"/>
                          </w:rPr>
                          <w:t>BES School Counselor</w:t>
                        </w:r>
                      </w:p>
                      <w:p w14:paraId="56A718DD" w14:textId="77777777" w:rsidR="00FF39A8" w:rsidRPr="00052E42" w:rsidRDefault="00FF39A8" w:rsidP="00052E42">
                        <w:pPr>
                          <w:rPr>
                            <w:rFonts w:ascii="Times New Roman" w:eastAsia="Times New Roman" w:hAnsi="Times New Roman" w:cs="Times New Roman"/>
                            <w:sz w:val="20"/>
                            <w:szCs w:val="20"/>
                          </w:rPr>
                        </w:pPr>
                      </w:p>
                      <w:p w14:paraId="6371CD1F" w14:textId="0A4F91EC" w:rsidR="00FF39A8" w:rsidRPr="00052E42" w:rsidRDefault="00FF39A8" w:rsidP="00052E42">
                        <w:pPr>
                          <w:rPr>
                            <w:rFonts w:ascii="Times New Roman" w:hAnsi="Times New Roman" w:cs="Times New Roman"/>
                            <w:sz w:val="20"/>
                            <w:szCs w:val="20"/>
                          </w:rPr>
                        </w:pPr>
                        <w:r>
                          <w:rPr>
                            <w:rFonts w:ascii="Nunito" w:hAnsi="Nunito" w:cs="Times New Roman"/>
                            <w:color w:val="351C75"/>
                            <w:sz w:val="22"/>
                            <w:szCs w:val="22"/>
                          </w:rPr>
                          <w:t>Meanness can be</w:t>
                        </w:r>
                        <w:r w:rsidRPr="00052E42">
                          <w:rPr>
                            <w:rFonts w:ascii="Nunito" w:hAnsi="Nunito" w:cs="Times New Roman"/>
                            <w:color w:val="351C75"/>
                            <w:sz w:val="22"/>
                            <w:szCs w:val="22"/>
                          </w:rPr>
                          <w:t xml:space="preserve"> co</w:t>
                        </w:r>
                        <w:r>
                          <w:rPr>
                            <w:rFonts w:ascii="Nunito" w:hAnsi="Nunito" w:cs="Times New Roman"/>
                            <w:color w:val="351C75"/>
                            <w:sz w:val="22"/>
                            <w:szCs w:val="22"/>
                          </w:rPr>
                          <w:t>mmon among kids. Just like it can be</w:t>
                        </w:r>
                        <w:r w:rsidRPr="00052E42">
                          <w:rPr>
                            <w:rFonts w:ascii="Nunito" w:hAnsi="Nunito" w:cs="Times New Roman"/>
                            <w:color w:val="351C75"/>
                            <w:sz w:val="22"/>
                            <w:szCs w:val="22"/>
                          </w:rPr>
                          <w:t xml:space="preserve"> common among adults. They argue, complain, accuse, gossip and exclude. I'm not defending or excusing anything about this behavior. Obviously, we need to encourage all kids to be kind, caring individuals. But, given that we adults haven't managed to achieve world peace or perfect relationships, we also need to recognize that learning to be kind, especially when we're upset or hurt, is hard. It takes a lot of effort, time and practice.</w:t>
                        </w:r>
                      </w:p>
                      <w:p w14:paraId="1FD6FB40"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 xml:space="preserve"> </w:t>
                        </w:r>
                      </w:p>
                      <w:p w14:paraId="157189B0"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This year at Barnum Elementary, we are really focusing on putting in that extra time and effort to give our students the tools they need to work through their problems in effective ways. We are teaching our students that the moment they walk through our doors one of their most important jobs is to look out for, and support one another.  </w:t>
                        </w:r>
                      </w:p>
                      <w:p w14:paraId="3FBBEAB2" w14:textId="77777777" w:rsidR="00FF39A8" w:rsidRPr="00052E42" w:rsidRDefault="00FF39A8" w:rsidP="00052E42">
                        <w:pPr>
                          <w:rPr>
                            <w:rFonts w:ascii="Times New Roman" w:eastAsia="Times New Roman" w:hAnsi="Times New Roman" w:cs="Times New Roman"/>
                            <w:sz w:val="20"/>
                            <w:szCs w:val="20"/>
                          </w:rPr>
                        </w:pPr>
                      </w:p>
                      <w:p w14:paraId="27278CA0"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 xml:space="preserve">We are also teaching them about empowerment. Especially during moments when they may be feeling upset or even feeling like they are being bullied. Nowadays, everything from "Joe said I was being annoying," to, "Sue rolled her eyes at me" is being called bullying. And that is where we have missed the mark. It is our job to teach our students about when it really is bullying and when it is just a conflict, rude, or mean behavior. More importantly, we need to teach the "bullies", how to truly understand the way their actions have impacted and hurt their victim because saying, "I'm sorry" isn't enough. </w:t>
                        </w:r>
                      </w:p>
                      <w:p w14:paraId="334AA76C" w14:textId="77777777" w:rsidR="00FF39A8" w:rsidRPr="00052E42" w:rsidRDefault="00FF39A8" w:rsidP="00052E42">
                        <w:pPr>
                          <w:rPr>
                            <w:rFonts w:ascii="Times New Roman" w:eastAsia="Times New Roman" w:hAnsi="Times New Roman" w:cs="Times New Roman"/>
                            <w:sz w:val="20"/>
                            <w:szCs w:val="20"/>
                          </w:rPr>
                        </w:pPr>
                      </w:p>
                      <w:p w14:paraId="5205B725" w14:textId="77777777" w:rsidR="00FF39A8" w:rsidRPr="00052E42" w:rsidRDefault="00FF39A8" w:rsidP="00052E42">
                        <w:pPr>
                          <w:rPr>
                            <w:rFonts w:ascii="Times New Roman" w:hAnsi="Times New Roman" w:cs="Times New Roman"/>
                            <w:sz w:val="20"/>
                            <w:szCs w:val="20"/>
                          </w:rPr>
                        </w:pPr>
                        <w:r w:rsidRPr="00052E42">
                          <w:rPr>
                            <w:rFonts w:ascii="Nunito" w:hAnsi="Nunito" w:cs="Times New Roman"/>
                            <w:color w:val="351C75"/>
                            <w:sz w:val="22"/>
                            <w:szCs w:val="22"/>
                          </w:rPr>
                          <w:t xml:space="preserve">Pro-Kindness is my focus. The last time I checked, no one has ever felt bad about doing something kind for someone else. If at the end of the day, our students can say to themselves, "Yes, I was kind today,” in some way, shape or </w:t>
                        </w:r>
                        <w:proofErr w:type="spellStart"/>
                        <w:proofErr w:type="gramStart"/>
                        <w:r w:rsidRPr="00052E42">
                          <w:rPr>
                            <w:rFonts w:ascii="Nunito" w:hAnsi="Nunito" w:cs="Times New Roman"/>
                            <w:color w:val="351C75"/>
                            <w:sz w:val="22"/>
                            <w:szCs w:val="22"/>
                          </w:rPr>
                          <w:t>form.Then</w:t>
                        </w:r>
                        <w:proofErr w:type="spellEnd"/>
                        <w:proofErr w:type="gramEnd"/>
                        <w:r w:rsidRPr="00052E42">
                          <w:rPr>
                            <w:rFonts w:ascii="Nunito" w:hAnsi="Nunito" w:cs="Times New Roman"/>
                            <w:color w:val="351C75"/>
                            <w:sz w:val="22"/>
                            <w:szCs w:val="22"/>
                          </w:rPr>
                          <w:t xml:space="preserve"> they should be able to go home feeling happy, which is our ultimate goal here at BES. </w:t>
                        </w:r>
                      </w:p>
                      <w:p w14:paraId="404FE946" w14:textId="77777777" w:rsidR="00FF39A8" w:rsidRPr="00052E42" w:rsidRDefault="00FF39A8" w:rsidP="00052E42">
                        <w:pPr>
                          <w:rPr>
                            <w:rFonts w:ascii="Times New Roman" w:hAnsi="Times New Roman" w:cs="Times New Roman"/>
                            <w:sz w:val="20"/>
                            <w:szCs w:val="20"/>
                          </w:rPr>
                        </w:pPr>
                      </w:p>
                      <w:p w14:paraId="54B4EC4F" w14:textId="77777777" w:rsidR="00FF39A8" w:rsidRPr="00BF4FAB" w:rsidRDefault="00FF39A8">
                        <w:pPr>
                          <w:rPr>
                            <w:rFonts w:ascii="Times New Roman" w:eastAsia="Times New Roman" w:hAnsi="Times New Roman" w:cs="Times New Roman"/>
                            <w:sz w:val="20"/>
                            <w:szCs w:val="20"/>
                          </w:rPr>
                        </w:pPr>
                      </w:p>
                    </w:txbxContent>
                  </v:textbox>
                </v:shape>
                <v:shape id="Text_x0020_Box_x0020_24" o:spid="_x0000_s1042" type="#_x0000_t202" style="position:absolute;left:91440;top:206375;width:56718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_x0020_Box_x0020_25" inset="0,0,0,0">
                    <w:txbxContent/>
                  </v:textbox>
                </v:shape>
                <v:shape id="Text_x0020_Box_x0020_25" o:spid="_x0000_s1043" type="#_x0000_t202" style="position:absolute;left:91440;top:352425;width:56718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_x0020_Box_x0020_26" inset="0,0,0,0">
                    <w:txbxContent/>
                  </v:textbox>
                </v:shape>
                <v:shape id="Text_x0020_Box_x0020_26" o:spid="_x0000_s1044" type="#_x0000_t202" style="position:absolute;left:91440;top:498475;width:56718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_x0020_Box_x0020_27" inset="0,0,0,0">
                    <w:txbxContent/>
                  </v:textbox>
                </v:shape>
                <v:shape id="Text_x0020_Box_x0020_27" o:spid="_x0000_s1045" type="#_x0000_t202" style="position:absolute;left:91440;top:644525;width:5671820;height:96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_x0020_Box_x0020_28" inset="0,0,0,0">
                    <w:txbxContent/>
                  </v:textbox>
                </v:shape>
                <v:shape id="Text_x0020_Box_x0020_28" o:spid="_x0000_s1046" type="#_x0000_t202" style="position:absolute;left:91440;top:1608455;width:56718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_x0020_Box_x0020_29" inset="0,0,0,0">
                    <w:txbxContent/>
                  </v:textbox>
                </v:shape>
                <v:shape id="Text_x0020_Box_x0020_29" o:spid="_x0000_s1047" type="#_x0000_t202" style="position:absolute;left:91440;top:1754505;width:5671820;height:643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_x0020_Box_x0020_30" inset="0,0,0,0">
                    <w:txbxContent/>
                  </v:textbox>
                </v:shape>
                <v:shape id="Text_x0020_Box_x0020_30" o:spid="_x0000_s1048" type="#_x0000_t202" style="position:absolute;left:91440;top:2397125;width:56718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_x0000_s1049" inset="0,0,0,0">
                    <w:txbxContent/>
                  </v:textbox>
                </v:shape>
                <v:shape id="_x0000_s1049" type="#_x0000_t202" style="position:absolute;left:91440;top:2543175;width:56718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_x0000_s1050" inset="0,0,0,0">
                    <w:txbxContent/>
                  </v:textbox>
                </v:shape>
                <v:shape id="_x0000_s1050" type="#_x0000_t202" style="position:absolute;left:91440;top:2703830;width:56718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_x0000_s1051" inset="0,0,0,0">
                    <w:txbxContent/>
                  </v:textbox>
                </v:shape>
                <v:shape id="_x0000_s1051" type="#_x0000_t202" style="position:absolute;left:91440;top:2864485;width:482663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_x0000_s1052" inset="0,0,0,0">
                    <w:txbxContent/>
                  </v:textbox>
                </v:shape>
                <v:shape id="_x0000_s1052" type="#_x0000_t202" style="position:absolute;left:91440;top:3025140;width:47783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_x0000_s1053" inset="0,0,0,0">
                    <w:txbxContent/>
                  </v:textbox>
                </v:shape>
                <v:shape id="_x0000_s1053" type="#_x0000_t202" style="position:absolute;left:91440;top:3185795;width:476631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_x0000_s1054" inset="0,0,0,0">
                    <w:txbxContent/>
                  </v:textbox>
                </v:shape>
                <v:shape id="_x0000_s1054" type="#_x0000_t202" style="position:absolute;left:91440;top:3346450;width:482663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_x0000_s1055" inset="0,0,0,0">
                    <w:txbxContent/>
                  </v:textbox>
                </v:shape>
                <v:shape id="_x0000_s1055" type="#_x0000_t202" style="position:absolute;left:91440;top:3507105;width:492315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_x0020_Box_x0020_38" inset="0,0,0,0">
                    <w:txbxContent/>
                  </v:textbox>
                </v:shape>
                <v:shape id="Text_x0020_Box_x0020_38" o:spid="_x0000_s1056" type="#_x0000_t202" style="position:absolute;left:91440;top:3667760;width:5022850;height:146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_x0020_Box_x0020_39" inset="0,0,0,0">
                    <w:txbxContent/>
                  </v:textbox>
                </v:shape>
                <v:shape id="Text_x0020_Box_x0020_39" o:spid="_x0000_s1057" type="#_x0000_t202" style="position:absolute;left:91440;top:3813175;width:51003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_x0000_s1058" inset="0,0,0,0">
                    <w:txbxContent/>
                  </v:textbox>
                </v:shape>
                <v:shape id="_x0000_s1058" type="#_x0000_t202" style="position:absolute;left:91440;top:3973830;width:51257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_x0020_Box_x0020_41" inset="0,0,0,0">
                    <w:txbxContent/>
                  </v:textbox>
                </v:shape>
                <v:shape id="Text_x0020_Box_x0020_41" o:spid="_x0000_s1059" type="#_x0000_t202" style="position:absolute;left:91440;top:4134485;width:515112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_x0020_Box_x0020_42" inset="0,0,0,0">
                    <w:txbxContent/>
                  </v:textbox>
                </v:shape>
                <v:shape id="Text_x0020_Box_x0020_42" o:spid="_x0000_s1060" type="#_x0000_t202" style="position:absolute;left:91440;top:4295140;width:51758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v:textbox>
                </v:shape>
                <w10:wrap type="through" anchorx="page" anchory="page"/>
              </v:group>
            </w:pict>
          </mc:Fallback>
        </mc:AlternateContent>
      </w:r>
      <w:r w:rsidR="00C64C0E">
        <w:rPr>
          <w:noProof/>
        </w:rPr>
        <mc:AlternateContent>
          <mc:Choice Requires="wpg">
            <w:drawing>
              <wp:anchor distT="0" distB="0" distL="114300" distR="114300" simplePos="0" relativeHeight="251686913" behindDoc="0" locked="0" layoutInCell="1" allowOverlap="1" wp14:anchorId="20A1E49B" wp14:editId="70E3007E">
                <wp:simplePos x="0" y="0"/>
                <wp:positionH relativeFrom="page">
                  <wp:posOffset>548640</wp:posOffset>
                </wp:positionH>
                <wp:positionV relativeFrom="page">
                  <wp:posOffset>5181600</wp:posOffset>
                </wp:positionV>
                <wp:extent cx="6537960" cy="4419600"/>
                <wp:effectExtent l="0" t="0" r="0" b="0"/>
                <wp:wrapThrough wrapText="bothSides">
                  <wp:wrapPolygon edited="0">
                    <wp:start x="84" y="0"/>
                    <wp:lineTo x="84" y="21476"/>
                    <wp:lineTo x="21399" y="21476"/>
                    <wp:lineTo x="21399" y="0"/>
                    <wp:lineTo x="84" y="0"/>
                  </wp:wrapPolygon>
                </wp:wrapThrough>
                <wp:docPr id="4" name="Group 4"/>
                <wp:cNvGraphicFramePr/>
                <a:graphic xmlns:a="http://schemas.openxmlformats.org/drawingml/2006/main">
                  <a:graphicData uri="http://schemas.microsoft.com/office/word/2010/wordprocessingGroup">
                    <wpg:wgp>
                      <wpg:cNvGrpSpPr/>
                      <wpg:grpSpPr>
                        <a:xfrm>
                          <a:off x="0" y="0"/>
                          <a:ext cx="6537960" cy="4419600"/>
                          <a:chOff x="0" y="0"/>
                          <a:chExt cx="6537960" cy="4419600"/>
                        </a:xfrm>
                        <a:extLst>
                          <a:ext uri="{0CCBE362-F206-4b92-989A-16890622DB6E}">
                            <ma14:wrappingTextBoxFlag xmlns:ma14="http://schemas.microsoft.com/office/mac/drawingml/2011/main" val="1"/>
                          </a:ext>
                        </a:extLst>
                      </wpg:grpSpPr>
                      <wps:wsp>
                        <wps:cNvPr id="59" name="Text Box 65"/>
                        <wps:cNvSpPr txBox="1">
                          <a:spLocks noChangeArrowheads="1"/>
                        </wps:cNvSpPr>
                        <wps:spPr bwMode="auto">
                          <a:xfrm>
                            <a:off x="0" y="0"/>
                            <a:ext cx="6537960" cy="44196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0" rIns="91440" bIns="0" anchor="t" anchorCtr="0" upright="1">
                          <a:noAutofit/>
                        </wps:bodyPr>
                      </wps:wsp>
                      <wps:wsp>
                        <wps:cNvPr id="2" name="Text Box 2"/>
                        <wps:cNvSpPr txBox="1"/>
                        <wps:spPr>
                          <a:xfrm>
                            <a:off x="6004560" y="0"/>
                            <a:ext cx="441960" cy="291465"/>
                          </a:xfrm>
                          <a:prstGeom prst="rect">
                            <a:avLst/>
                          </a:prstGeom>
                          <a:noFill/>
                          <a:ln>
                            <a:noFill/>
                          </a:ln>
                          <a:effectLst/>
                          <a:extLst>
                            <a:ext uri="{C572A759-6A51-4108-AA02-DFA0A04FC94B}">
                              <ma14:wrappingTextBoxFlag xmlns:ma14="http://schemas.microsoft.com/office/mac/drawingml/2011/main"/>
                            </a:ext>
                          </a:extLst>
                        </wps:spPr>
                        <wps:txbx id="15">
                          <w:txbxContent>
                            <w:p w14:paraId="085016D6" w14:textId="77777777" w:rsidR="00FF39A8" w:rsidRDefault="00FF39A8" w:rsidP="00E170C5">
                              <w:pPr>
                                <w:pStyle w:val="BodyText"/>
                              </w:pPr>
                            </w:p>
                            <w:p w14:paraId="2CCB614A" w14:textId="35C1A49A" w:rsidR="00FF39A8" w:rsidRPr="00C12DE8" w:rsidRDefault="00FF39A8" w:rsidP="00052E42">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6004560" y="290195"/>
                            <a:ext cx="441960" cy="29146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A1E49B" id="Group_x0020_4" o:spid="_x0000_s1061" style="position:absolute;margin-left:43.2pt;margin-top:408pt;width:514.8pt;height:348pt;z-index:251686913;mso-position-horizontal-relative:page;mso-position-vertical-relative:page" coordsize="6537960,441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" mv:complextextbox="1">
                <v:shape id="Text_x0020_Box_x0020_65" o:spid="_x0000_s1062" type="#_x0000_t202" style="position:absolute;width:6537960;height:441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IIqxAAA&#10;ANsAAAAPAAAAZHJzL2Rvd25yZXYueG1sRI/dasJAFITvC77DcgTv6kahrUZXCUKghQr+4fUxe0yC&#10;2bNJdtXUp+8WCl4OM/MNM192phI3al1pWcFoGIEgzqwuOVdw2KevExDOI2usLJOCH3KwXPRe5hhr&#10;e+ct3XY+FwHCLkYFhfd1LKXLCjLohrYmDt7ZtgZ9kG0udYv3ADeVHEfRuzRYclgosKZVQdlldzUK&#10;1ptT8/iKnKkSn6Yfyab5Ph8bpQb9LpmB8NT5Z/i//akVvE3h70v4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MSCKsQAAADbAAAADwAAAAAAAAAAAAAAAACXAgAAZHJzL2Rv&#10;d25yZXYueG1sUEsFBgAAAAAEAAQA9QAAAIgDAAAAAA==&#10;" mv:complextextbox="1" filled="f" stroked="f">
                  <v:textbox inset=",0,,0"/>
                </v:shape>
                <v:shape id="Text_x0020_Box_x0020_2" o:spid="_x0000_s1063" type="#_x0000_t202" style="position:absolute;left:6004560;width:441960;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_x0020_Box_x0020_3" inset="0,0,0,0">
                    <w:txbxContent>
                      <w:p w14:paraId="085016D6" w14:textId="77777777" w:rsidR="00FF39A8" w:rsidRDefault="00FF39A8" w:rsidP="00E170C5">
                        <w:pPr>
                          <w:pStyle w:val="BodyText"/>
                        </w:pPr>
                      </w:p>
                      <w:p w14:paraId="2CCB614A" w14:textId="35C1A49A" w:rsidR="00FF39A8" w:rsidRPr="00C12DE8" w:rsidRDefault="00FF39A8" w:rsidP="00052E42">
                        <w:pPr>
                          <w:pStyle w:val="BodyText"/>
                        </w:pPr>
                      </w:p>
                    </w:txbxContent>
                  </v:textbox>
                </v:shape>
                <v:shape id="Text_x0020_Box_x0020_3" o:spid="_x0000_s1064" type="#_x0000_t202" style="position:absolute;left:6004560;top:290195;width:441960;height:291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v:textbox>
                </v:shape>
                <w10:wrap type="through" anchorx="page" anchory="page"/>
              </v:group>
            </w:pict>
          </mc:Fallback>
        </mc:AlternateContent>
      </w:r>
      <w:r w:rsidR="00293C4D">
        <w:rPr>
          <w:noProof/>
        </w:rPr>
        <w:drawing>
          <wp:anchor distT="0" distB="0" distL="118745" distR="118745" simplePos="0" relativeHeight="251713543" behindDoc="0" locked="0" layoutInCell="1" allowOverlap="1" wp14:anchorId="47A63862" wp14:editId="5103C27C">
            <wp:simplePos x="0" y="0"/>
            <wp:positionH relativeFrom="page">
              <wp:posOffset>457200</wp:posOffset>
            </wp:positionH>
            <wp:positionV relativeFrom="page">
              <wp:posOffset>927100</wp:posOffset>
            </wp:positionV>
            <wp:extent cx="4558665" cy="3407410"/>
            <wp:effectExtent l="0" t="0" r="0" b="0"/>
            <wp:wrapTight wrapText="bothSides">
              <wp:wrapPolygon edited="0">
                <wp:start x="0" y="0"/>
                <wp:lineTo x="0" y="21415"/>
                <wp:lineTo x="21422" y="21415"/>
                <wp:lineTo x="21422" y="0"/>
                <wp:lineTo x="0" y="0"/>
              </wp:wrapPolygon>
            </wp:wrapTight>
            <wp:docPr id="6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558665" cy="3407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4C0E">
        <w:rPr>
          <w:noProof/>
        </w:rPr>
        <mc:AlternateContent>
          <mc:Choice Requires="wpg">
            <w:drawing>
              <wp:anchor distT="0" distB="0" distL="114300" distR="114300" simplePos="0" relativeHeight="251718669" behindDoc="0" locked="0" layoutInCell="1" allowOverlap="1" wp14:anchorId="33F0A821" wp14:editId="38098EEB">
                <wp:simplePos x="0" y="0"/>
                <wp:positionH relativeFrom="page">
                  <wp:posOffset>1752600</wp:posOffset>
                </wp:positionH>
                <wp:positionV relativeFrom="page">
                  <wp:posOffset>622300</wp:posOffset>
                </wp:positionV>
                <wp:extent cx="297815" cy="914400"/>
                <wp:effectExtent l="0" t="0" r="0" b="0"/>
                <wp:wrapThrough wrapText="bothSides">
                  <wp:wrapPolygon edited="0">
                    <wp:start x="1842" y="0"/>
                    <wp:lineTo x="1842" y="21000"/>
                    <wp:lineTo x="18422" y="21000"/>
                    <wp:lineTo x="18422" y="0"/>
                    <wp:lineTo x="1842" y="0"/>
                  </wp:wrapPolygon>
                </wp:wrapThrough>
                <wp:docPr id="22" name="Group 22"/>
                <wp:cNvGraphicFramePr/>
                <a:graphic xmlns:a="http://schemas.openxmlformats.org/drawingml/2006/main">
                  <a:graphicData uri="http://schemas.microsoft.com/office/word/2010/wordprocessingGroup">
                    <wpg:wgp>
                      <wpg:cNvGrpSpPr/>
                      <wpg:grpSpPr>
                        <a:xfrm>
                          <a:off x="0" y="0"/>
                          <a:ext cx="297815" cy="914400"/>
                          <a:chOff x="0" y="0"/>
                          <a:chExt cx="297815" cy="914400"/>
                        </a:xfrm>
                        <a:extLst>
                          <a:ext uri="{0CCBE362-F206-4b92-989A-16890622DB6E}">
                            <ma14:wrappingTextBoxFlag xmlns:ma14="http://schemas.microsoft.com/office/mac/drawingml/2011/main" val="1"/>
                          </a:ext>
                        </a:extLst>
                      </wpg:grpSpPr>
                      <wps:wsp>
                        <wps:cNvPr id="51" name="Text Box 51"/>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Text Box 21"/>
                        <wps:cNvSpPr txBox="1"/>
                        <wps:spPr>
                          <a:xfrm>
                            <a:off x="189865" y="45720"/>
                            <a:ext cx="16510" cy="172720"/>
                          </a:xfrm>
                          <a:prstGeom prst="rect">
                            <a:avLst/>
                          </a:prstGeom>
                          <a:noFill/>
                          <a:ln>
                            <a:noFill/>
                          </a:ln>
                          <a:effectLst/>
                          <a:extLst>
                            <a:ext uri="{C572A759-6A51-4108-AA02-DFA0A04FC94B}">
                              <ma14:wrappingTextBoxFlag xmlns:ma14="http://schemas.microsoft.com/office/mac/drawingml/2011/main"/>
                            </a:ext>
                          </a:extLst>
                        </wps:spPr>
                        <wps:txbx>
                          <w:txbxContent>
                            <w:p w14:paraId="53E9CE2D" w14:textId="77777777" w:rsidR="00FF39A8" w:rsidRDefault="00FF39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65" style="position:absolute;margin-left:138pt;margin-top:49pt;width:23.45pt;height:1in;z-index:251718669;mso-position-horizontal-relative:page;mso-position-vertical-relative:page" coordsize="297815,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" mv:complextextbox="1">
                <v:shape id="Text Box 51" o:spid="_x0000_s1066" type="#_x0000_t202" style="position:absolute;width:297815;height:9144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hKzuxgAA&#10;ANsAAAAPAAAAZHJzL2Rvd25yZXYueG1sRI9Ba8JAFITvgv9heQUvohuFVkldRQXFQi+NEvD2zL4m&#10;qdm3Ibtq9Ne7hUKPw8w3w8wWranElRpXWlYwGkYgiDOrS84VHPabwRSE88gaK8uk4E4OFvNuZ4ax&#10;tjf+omvicxFK2MWooPC+jqV0WUEG3dDWxMH7to1BH2STS93gLZSbSo6j6E0aLDksFFjTuqDsnFyM&#10;gtfN5HFqx+m2Svr3n+MpdR/n1adSvZd2+Q7CU+v/w3/0TgduBL9fwg+Q8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hKzuxgAAANsAAAAPAAAAAAAAAAAAAAAAAJcCAABkcnMv&#10;ZG93bnJldi54bWxQSwUGAAAAAAQABAD1AAAAigMAAAAA&#10;" mv:complextextbox="1" filled="f" stroked="f"/>
                <v:shape id="Text Box 21" o:spid="_x0000_s1067" type="#_x0000_t202" style="position:absolute;left:189865;top:45720;width:1651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w:p w14:paraId="53E9CE2D" w14:textId="77777777" w:rsidR="00FF39A8" w:rsidRDefault="00FF39A8"/>
                    </w:txbxContent>
                  </v:textbox>
                </v:shape>
                <w10:wrap type="through" anchorx="page" anchory="page"/>
              </v:group>
            </w:pict>
          </mc:Fallback>
        </mc:AlternateContent>
      </w:r>
      <w:r w:rsidR="00C2770C">
        <w:rPr>
          <w:noProof/>
        </w:rPr>
        <mc:AlternateContent>
          <mc:Choice Requires="wps">
            <w:drawing>
              <wp:anchor distT="0" distB="0" distL="114300" distR="114300" simplePos="0" relativeHeight="251687937" behindDoc="0" locked="0" layoutInCell="0" allowOverlap="1" wp14:anchorId="67DA857E" wp14:editId="23AE4098">
                <wp:simplePos x="0" y="0"/>
                <wp:positionH relativeFrom="page">
                  <wp:posOffset>548640</wp:posOffset>
                </wp:positionH>
                <wp:positionV relativeFrom="page">
                  <wp:posOffset>4521200</wp:posOffset>
                </wp:positionV>
                <wp:extent cx="6675120" cy="660400"/>
                <wp:effectExtent l="0" t="0" r="0" b="0"/>
                <wp:wrapTight wrapText="bothSides">
                  <wp:wrapPolygon edited="0">
                    <wp:start x="82" y="0"/>
                    <wp:lineTo x="82" y="20769"/>
                    <wp:lineTo x="21452" y="20769"/>
                    <wp:lineTo x="21452" y="0"/>
                    <wp:lineTo x="82"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66040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EC4868A" w14:textId="47E2D85B" w:rsidR="00FF39A8" w:rsidRPr="00301FC9" w:rsidRDefault="00FF39A8" w:rsidP="001A03E2">
                            <w:pPr>
                              <w:pStyle w:val="Heading3"/>
                            </w:pPr>
                            <w:r>
                              <w:t>Counselor’s Corner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8" type="#_x0000_t202" style="position:absolute;margin-left:43.2pt;margin-top:356pt;width:525.6pt;height:52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0o8Pc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" o:allowincell="f" filled="f" stroked="f">
                <v:textbox inset=",0,,0">
                  <w:txbxContent>
                    <w:p w14:paraId="2EC4868A" w14:textId="47E2D85B" w:rsidR="00FF39A8" w:rsidRPr="00301FC9" w:rsidRDefault="00FF39A8" w:rsidP="001A03E2">
                      <w:pPr>
                        <w:pStyle w:val="Heading3"/>
                      </w:pPr>
                      <w:r>
                        <w:t>Counselor’s Corner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63361" behindDoc="0" locked="0" layoutInCell="1" allowOverlap="1" wp14:anchorId="782A879D" wp14:editId="16109770">
                <wp:simplePos x="0" y="0"/>
                <wp:positionH relativeFrom="page">
                  <wp:posOffset>5029200</wp:posOffset>
                </wp:positionH>
                <wp:positionV relativeFrom="page">
                  <wp:posOffset>914400</wp:posOffset>
                </wp:positionV>
                <wp:extent cx="2286000" cy="3420110"/>
                <wp:effectExtent l="0" t="0" r="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9e8e5c [3204]" stroked="f" strokecolor="white [3212]" strokeweight="1pt">
                <v:shadow opacity="22938f" mv:blur="38100f" offset="0,2pt"/>
                <v:textbox inset=",7.2pt,,7.2pt"/>
                <w10:wrap anchorx="page" anchory="page"/>
              </v:rect>
            </w:pict>
          </mc:Fallback>
        </mc:AlternateContent>
      </w:r>
      <w:r w:rsidR="00EC4BD5">
        <w:br w:type="page"/>
      </w:r>
      <w:r w:rsidR="00CC4B3C">
        <w:rPr>
          <w:noProof/>
        </w:rPr>
        <mc:AlternateContent>
          <mc:Choice Requires="wps">
            <w:drawing>
              <wp:anchor distT="0" distB="0" distL="114300" distR="114300" simplePos="0" relativeHeight="251689985" behindDoc="0" locked="0" layoutInCell="0" allowOverlap="1" wp14:anchorId="7CBBD16D" wp14:editId="71BDB907">
                <wp:simplePos x="0" y="0"/>
                <wp:positionH relativeFrom="page">
                  <wp:posOffset>2857500</wp:posOffset>
                </wp:positionH>
                <wp:positionV relativeFrom="page">
                  <wp:posOffset>1701800</wp:posOffset>
                </wp:positionV>
                <wp:extent cx="4288790" cy="8016240"/>
                <wp:effectExtent l="0" t="0" r="0" b="10160"/>
                <wp:wrapNone/>
                <wp:docPr id="5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801624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201C66E" w14:textId="77777777" w:rsidR="00FF39A8" w:rsidRDefault="00FF39A8" w:rsidP="001A03E2">
                            <w:pPr>
                              <w:pStyle w:val="BodyText"/>
                              <w:rPr>
                                <w:b/>
                                <w:u w:val="single"/>
                              </w:rPr>
                            </w:pPr>
                          </w:p>
                          <w:p w14:paraId="2914B7EC" w14:textId="1AE0AE4E" w:rsidR="00FF39A8" w:rsidRPr="00052E42" w:rsidRDefault="00FF39A8" w:rsidP="001A03E2">
                            <w:pPr>
                              <w:pStyle w:val="BodyText"/>
                              <w:rPr>
                                <w:b/>
                                <w:sz w:val="36"/>
                                <w:szCs w:val="36"/>
                                <w:u w:val="single"/>
                              </w:rPr>
                            </w:pPr>
                            <w:r w:rsidRPr="00052E42">
                              <w:rPr>
                                <w:b/>
                                <w:sz w:val="36"/>
                                <w:szCs w:val="36"/>
                                <w:u w:val="single"/>
                              </w:rPr>
                              <w:t>FROM OUR PTO</w:t>
                            </w:r>
                          </w:p>
                          <w:p w14:paraId="094E5149" w14:textId="47E87F94" w:rsidR="00FF39A8" w:rsidRPr="00293C4D" w:rsidRDefault="00FF39A8" w:rsidP="001A03E2">
                            <w:pPr>
                              <w:pStyle w:val="BodyText"/>
                              <w:rPr>
                                <w:b/>
                                <w:u w:val="single"/>
                              </w:rPr>
                            </w:pPr>
                            <w:r>
                              <w:rPr>
                                <w:b/>
                                <w:u w:val="single"/>
                              </w:rPr>
                              <w:t>Fall Fundraiser</w:t>
                            </w:r>
                          </w:p>
                          <w:p w14:paraId="55A5A251" w14:textId="463705E7" w:rsidR="00FF39A8" w:rsidRDefault="00FF39A8" w:rsidP="001A03E2">
                            <w:pPr>
                              <w:pStyle w:val="BodyText"/>
                            </w:pPr>
                            <w:r>
                              <w:t>We will kick off the annual fall fundraiser on Friday, October 8</w:t>
                            </w:r>
                            <w:r w:rsidRPr="003E63AE">
                              <w:rPr>
                                <w:vertAlign w:val="superscript"/>
                              </w:rPr>
                              <w:t>th</w:t>
                            </w:r>
                            <w:r>
                              <w:t>.  All proceeds support various programs in our schools.  Some examples include field trips, open house, all school t-shirts, book fairs, and more.  The fundraising efforts will conclude on October 22</w:t>
                            </w:r>
                            <w:r w:rsidRPr="003E63AE">
                              <w:rPr>
                                <w:vertAlign w:val="superscript"/>
                              </w:rPr>
                              <w:t>nd</w:t>
                            </w:r>
                            <w:r>
                              <w:t xml:space="preserve"> and a celebration assembly in November. This year, when students reach our school goal, names will be entered in a drawing for a chance to SLIME the PRINCIPAL.  Thank you in advance for supporting these efforts.</w:t>
                            </w:r>
                          </w:p>
                          <w:p w14:paraId="0DBE3BA0" w14:textId="1BBD0B81" w:rsidR="00FF39A8" w:rsidRPr="00293C4D" w:rsidRDefault="00FF39A8" w:rsidP="001A03E2">
                            <w:pPr>
                              <w:pStyle w:val="BodyText"/>
                              <w:rPr>
                                <w:b/>
                                <w:u w:val="single"/>
                              </w:rPr>
                            </w:pPr>
                            <w:r>
                              <w:rPr>
                                <w:b/>
                                <w:u w:val="single"/>
                              </w:rPr>
                              <w:t>Box Tops</w:t>
                            </w:r>
                          </w:p>
                          <w:p w14:paraId="6D04D27A" w14:textId="6BBE75B8" w:rsidR="00FF39A8" w:rsidRPr="00293C4D" w:rsidRDefault="00FF39A8" w:rsidP="001A03E2">
                            <w:pPr>
                              <w:pStyle w:val="BodyText"/>
                            </w:pPr>
                            <w:r>
                              <w:t>Box Tops can be brought to school at anytime throughout the year.  PTO will be sponsoring a Box Tops contest from October 8</w:t>
                            </w:r>
                            <w:r w:rsidRPr="003E63AE">
                              <w:rPr>
                                <w:vertAlign w:val="superscript"/>
                              </w:rPr>
                              <w:t>th</w:t>
                            </w:r>
                            <w:r>
                              <w:t>-26</w:t>
                            </w:r>
                            <w:r w:rsidRPr="003E63AE">
                              <w:rPr>
                                <w:vertAlign w:val="superscript"/>
                              </w:rPr>
                              <w:t>th</w:t>
                            </w:r>
                            <w:r>
                              <w:t xml:space="preserve">. The classroom with the most Box Tops will earn an extra something special. </w:t>
                            </w:r>
                            <w:r>
                              <w:sym w:font="Wingdings" w:char="F04A"/>
                            </w:r>
                            <w:r>
                              <w:t xml:space="preserve"> </w:t>
                            </w:r>
                          </w:p>
                          <w:p w14:paraId="4E60F075" w14:textId="17283BF4" w:rsidR="00FF39A8" w:rsidRDefault="00FF39A8" w:rsidP="001A03E2">
                            <w:pPr>
                              <w:pStyle w:val="BodyText"/>
                              <w:rPr>
                                <w:b/>
                                <w:u w:val="single"/>
                              </w:rPr>
                            </w:pPr>
                            <w:r>
                              <w:rPr>
                                <w:b/>
                                <w:u w:val="single"/>
                              </w:rPr>
                              <w:t>Meetings</w:t>
                            </w:r>
                          </w:p>
                          <w:p w14:paraId="126A5883" w14:textId="16920859" w:rsidR="00FF39A8" w:rsidRDefault="00FF39A8" w:rsidP="001A03E2">
                            <w:pPr>
                              <w:pStyle w:val="BodyText"/>
                            </w:pPr>
                            <w:r>
                              <w:t xml:space="preserve">PTO meetings are held on the first Monday of each month in the BES media center from 6:00-7:00.  Childcare is provided and we welcome you to the group!  Check out the PTO website </w:t>
                            </w:r>
                            <w:hyperlink r:id="rId14" w:history="1">
                              <w:r w:rsidRPr="005456FC">
                                <w:rPr>
                                  <w:rStyle w:val="Hyperlink"/>
                                </w:rPr>
                                <w:t>www.barnumpto.org</w:t>
                              </w:r>
                            </w:hyperlink>
                            <w:r>
                              <w:t xml:space="preserve"> or </w:t>
                            </w:r>
                            <w:proofErr w:type="spellStart"/>
                            <w:r>
                              <w:t>facebook</w:t>
                            </w:r>
                            <w:proofErr w:type="spellEnd"/>
                            <w:r>
                              <w:t xml:space="preserve"> page, Barnum PTO, for more information. </w:t>
                            </w:r>
                          </w:p>
                          <w:p w14:paraId="1AFFFAF0" w14:textId="625FFA88" w:rsidR="00CC4B3C" w:rsidRDefault="00CC4B3C" w:rsidP="00CC4B3C">
                            <w:r w:rsidRPr="00CC4B3C">
                              <w:rPr>
                                <w:b/>
                              </w:rPr>
                              <w:t>Vision and Hearing Screening</w:t>
                            </w:r>
                            <w:r>
                              <w:t xml:space="preserve"> </w:t>
                            </w:r>
                            <w:bookmarkStart w:id="0" w:name="_GoBack"/>
                            <w:bookmarkEnd w:id="0"/>
                            <w:r>
                              <w:t>was done on Friday, September 21</w:t>
                            </w:r>
                            <w:r w:rsidRPr="00CE28E0">
                              <w:rPr>
                                <w:vertAlign w:val="superscript"/>
                              </w:rPr>
                              <w:t>st</w:t>
                            </w:r>
                            <w:r>
                              <w:t>.  The following grade levels were screened:</w:t>
                            </w:r>
                          </w:p>
                          <w:p w14:paraId="694A7ED5" w14:textId="77777777" w:rsidR="00CC4B3C" w:rsidRPr="004E1F22" w:rsidRDefault="00CC4B3C" w:rsidP="00CC4B3C">
                            <w:r w:rsidRPr="004E1F22">
                              <w:t>Kindergarten – hearing</w:t>
                            </w:r>
                          </w:p>
                          <w:p w14:paraId="69F0B3AD" w14:textId="77777777" w:rsidR="00CC4B3C" w:rsidRPr="004E1F22" w:rsidRDefault="00CC4B3C" w:rsidP="00CC4B3C">
                            <w:r w:rsidRPr="004E1F22">
                              <w:t>1</w:t>
                            </w:r>
                            <w:r w:rsidRPr="004E1F22">
                              <w:rPr>
                                <w:vertAlign w:val="superscript"/>
                              </w:rPr>
                              <w:t>st</w:t>
                            </w:r>
                            <w:r w:rsidRPr="004E1F22">
                              <w:t xml:space="preserve"> grade –vision</w:t>
                            </w:r>
                            <w:r>
                              <w:t xml:space="preserve">/hearing   </w:t>
                            </w:r>
                            <w:r w:rsidRPr="004E1F22">
                              <w:t>color vision (boys only)</w:t>
                            </w:r>
                          </w:p>
                          <w:p w14:paraId="5229EF2E" w14:textId="77777777" w:rsidR="00CC4B3C" w:rsidRPr="004E1F22" w:rsidRDefault="00CC4B3C" w:rsidP="00CC4B3C">
                            <w:r w:rsidRPr="004E1F22">
                              <w:t>2</w:t>
                            </w:r>
                            <w:r w:rsidRPr="004E1F22">
                              <w:rPr>
                                <w:vertAlign w:val="superscript"/>
                              </w:rPr>
                              <w:t>nd</w:t>
                            </w:r>
                            <w:r w:rsidRPr="004E1F22">
                              <w:t xml:space="preserve"> grade – hearing</w:t>
                            </w:r>
                          </w:p>
                          <w:p w14:paraId="2DC990CD" w14:textId="77777777" w:rsidR="00CC4B3C" w:rsidRPr="004E1F22" w:rsidRDefault="00CC4B3C" w:rsidP="00CC4B3C">
                            <w:r w:rsidRPr="004E1F22">
                              <w:t>3</w:t>
                            </w:r>
                            <w:r w:rsidRPr="004E1F22">
                              <w:rPr>
                                <w:vertAlign w:val="superscript"/>
                              </w:rPr>
                              <w:t>rd</w:t>
                            </w:r>
                            <w:r w:rsidRPr="004E1F22">
                              <w:t xml:space="preserve"> grade – vision</w:t>
                            </w:r>
                            <w:r>
                              <w:t>/hearing</w:t>
                            </w:r>
                            <w:r w:rsidRPr="004E1F22">
                              <w:t xml:space="preserve"> </w:t>
                            </w:r>
                          </w:p>
                          <w:p w14:paraId="28C4E131" w14:textId="77777777" w:rsidR="00CC4B3C" w:rsidRPr="004E1F22" w:rsidRDefault="00CC4B3C" w:rsidP="00CC4B3C">
                            <w:r w:rsidRPr="004E1F22">
                              <w:t>5</w:t>
                            </w:r>
                            <w:r w:rsidRPr="004E1F22">
                              <w:rPr>
                                <w:vertAlign w:val="superscript"/>
                              </w:rPr>
                              <w:t>th</w:t>
                            </w:r>
                            <w:r>
                              <w:t xml:space="preserve"> grade – </w:t>
                            </w:r>
                            <w:r w:rsidRPr="004E1F22">
                              <w:t>vision</w:t>
                            </w:r>
                            <w:r>
                              <w:t>/hearing</w:t>
                            </w:r>
                          </w:p>
                          <w:p w14:paraId="23FFCAAD" w14:textId="77777777" w:rsidR="00CC4B3C" w:rsidRDefault="00CC4B3C" w:rsidP="00CC4B3C">
                            <w:r w:rsidRPr="004E1F22">
                              <w:t xml:space="preserve">Students newly enrolled </w:t>
                            </w:r>
                            <w:r>
                              <w:t>at</w:t>
                            </w:r>
                            <w:r w:rsidRPr="004E1F22">
                              <w:t xml:space="preserve"> Barnum – vision</w:t>
                            </w:r>
                            <w:r>
                              <w:t>/hearing</w:t>
                            </w:r>
                          </w:p>
                          <w:p w14:paraId="16703024" w14:textId="77777777" w:rsidR="00CC4B3C" w:rsidRDefault="00CC4B3C" w:rsidP="00CC4B3C"/>
                          <w:p w14:paraId="270F1954" w14:textId="77777777" w:rsidR="00CC4B3C" w:rsidRDefault="00CC4B3C" w:rsidP="00CC4B3C">
                            <w:r w:rsidRPr="004E1F22">
                              <w:t>Stude</w:t>
                            </w:r>
                            <w:r>
                              <w:t xml:space="preserve">nts who did not pass their vision or hearing </w:t>
                            </w:r>
                            <w:r w:rsidRPr="004E1F22">
                              <w:t xml:space="preserve">will be re-screened </w:t>
                            </w:r>
                            <w:r>
                              <w:t>1</w:t>
                            </w:r>
                            <w:r w:rsidRPr="004E1F22">
                              <w:t>-</w:t>
                            </w:r>
                            <w:r>
                              <w:t>3</w:t>
                            </w:r>
                            <w:r w:rsidRPr="004E1F22">
                              <w:t xml:space="preserve"> weeks following the initial screening. If they do not pass the re-screening, a referral letter will be sent out to the parents</w:t>
                            </w:r>
                            <w:r>
                              <w:t xml:space="preserve"> recommending follow-up care by your health care provider</w:t>
                            </w:r>
                            <w:r w:rsidRPr="004E1F22">
                              <w:t>.</w:t>
                            </w:r>
                          </w:p>
                          <w:p w14:paraId="094B7420" w14:textId="77777777" w:rsidR="00CC4B3C" w:rsidRDefault="00CC4B3C" w:rsidP="00CC4B3C"/>
                          <w:p w14:paraId="2EB2A37A" w14:textId="77777777" w:rsidR="00CC4B3C" w:rsidRPr="00FC311E" w:rsidRDefault="00CC4B3C" w:rsidP="00CC4B3C">
                            <w:r>
                              <w:rPr>
                                <w:i/>
                              </w:rPr>
                              <w:t>Thank You to the parents who volunteered their time to screen our students!!  We appreciate your help!</w:t>
                            </w:r>
                          </w:p>
                          <w:p w14:paraId="29F444CB" w14:textId="77777777" w:rsidR="00CC4B3C" w:rsidRDefault="00CC4B3C" w:rsidP="001A03E2">
                            <w:pPr>
                              <w:pStyle w:val="BodyText"/>
                            </w:pPr>
                          </w:p>
                          <w:p w14:paraId="14D26127" w14:textId="109C9FDD" w:rsidR="00FF39A8" w:rsidRDefault="00FF39A8" w:rsidP="001A03E2">
                            <w:pPr>
                              <w:pStyle w:val="BodyText"/>
                              <w:rPr>
                                <w:b/>
                                <w:u w:val="single"/>
                              </w:rPr>
                            </w:pPr>
                          </w:p>
                          <w:p w14:paraId="39F7B312" w14:textId="47EA4F33" w:rsidR="00FF39A8" w:rsidRPr="00293C4D" w:rsidRDefault="00FF39A8" w:rsidP="00CD0485">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BD16D" id="Text_x0020_Box_x0020_68" o:spid="_x0000_s1069" type="#_x0000_t202" style="position:absolute;margin-left:225pt;margin-top:134pt;width:337.7pt;height:631.2pt;z-index:251689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" mv:complextextbox="1" o:allowincell="f" filled="f" stroked="f">
                <v:textbox inset=",0,,0">
                  <w:txbxContent>
                    <w:p w14:paraId="3201C66E" w14:textId="77777777" w:rsidR="00FF39A8" w:rsidRDefault="00FF39A8" w:rsidP="001A03E2">
                      <w:pPr>
                        <w:pStyle w:val="BodyText"/>
                        <w:rPr>
                          <w:b/>
                          <w:u w:val="single"/>
                        </w:rPr>
                      </w:pPr>
                    </w:p>
                    <w:p w14:paraId="2914B7EC" w14:textId="1AE0AE4E" w:rsidR="00FF39A8" w:rsidRPr="00052E42" w:rsidRDefault="00FF39A8" w:rsidP="001A03E2">
                      <w:pPr>
                        <w:pStyle w:val="BodyText"/>
                        <w:rPr>
                          <w:b/>
                          <w:sz w:val="36"/>
                          <w:szCs w:val="36"/>
                          <w:u w:val="single"/>
                        </w:rPr>
                      </w:pPr>
                      <w:r w:rsidRPr="00052E42">
                        <w:rPr>
                          <w:b/>
                          <w:sz w:val="36"/>
                          <w:szCs w:val="36"/>
                          <w:u w:val="single"/>
                        </w:rPr>
                        <w:t>FROM OUR PTO</w:t>
                      </w:r>
                    </w:p>
                    <w:p w14:paraId="094E5149" w14:textId="47E87F94" w:rsidR="00FF39A8" w:rsidRPr="00293C4D" w:rsidRDefault="00FF39A8" w:rsidP="001A03E2">
                      <w:pPr>
                        <w:pStyle w:val="BodyText"/>
                        <w:rPr>
                          <w:b/>
                          <w:u w:val="single"/>
                        </w:rPr>
                      </w:pPr>
                      <w:r>
                        <w:rPr>
                          <w:b/>
                          <w:u w:val="single"/>
                        </w:rPr>
                        <w:t>Fall Fundraiser</w:t>
                      </w:r>
                    </w:p>
                    <w:p w14:paraId="55A5A251" w14:textId="463705E7" w:rsidR="00FF39A8" w:rsidRDefault="00FF39A8" w:rsidP="001A03E2">
                      <w:pPr>
                        <w:pStyle w:val="BodyText"/>
                      </w:pPr>
                      <w:r>
                        <w:t>We will kick off the annual fall fundraiser on Friday, October 8</w:t>
                      </w:r>
                      <w:r w:rsidRPr="003E63AE">
                        <w:rPr>
                          <w:vertAlign w:val="superscript"/>
                        </w:rPr>
                        <w:t>th</w:t>
                      </w:r>
                      <w:r>
                        <w:t>.  All proceeds support various programs in our schools.  Some examples include field trips, open house, all school t-shirts, book fairs, and more.  The fundraising efforts will conclude on October 22</w:t>
                      </w:r>
                      <w:r w:rsidRPr="003E63AE">
                        <w:rPr>
                          <w:vertAlign w:val="superscript"/>
                        </w:rPr>
                        <w:t>nd</w:t>
                      </w:r>
                      <w:r>
                        <w:t xml:space="preserve"> and a celebration assembly in November. This year, when students reach our school goal, names will be entered in a drawing for a chance to SLIME the PRINCIPAL.  Thank you in advance for supporting these efforts.</w:t>
                      </w:r>
                    </w:p>
                    <w:p w14:paraId="0DBE3BA0" w14:textId="1BBD0B81" w:rsidR="00FF39A8" w:rsidRPr="00293C4D" w:rsidRDefault="00FF39A8" w:rsidP="001A03E2">
                      <w:pPr>
                        <w:pStyle w:val="BodyText"/>
                        <w:rPr>
                          <w:b/>
                          <w:u w:val="single"/>
                        </w:rPr>
                      </w:pPr>
                      <w:r>
                        <w:rPr>
                          <w:b/>
                          <w:u w:val="single"/>
                        </w:rPr>
                        <w:t>Box Tops</w:t>
                      </w:r>
                    </w:p>
                    <w:p w14:paraId="6D04D27A" w14:textId="6BBE75B8" w:rsidR="00FF39A8" w:rsidRPr="00293C4D" w:rsidRDefault="00FF39A8" w:rsidP="001A03E2">
                      <w:pPr>
                        <w:pStyle w:val="BodyText"/>
                      </w:pPr>
                      <w:r>
                        <w:t>Box Tops can be brought to school at anytime throughout the year.  PTO will be sponsoring a Box Tops contest from October 8</w:t>
                      </w:r>
                      <w:r w:rsidRPr="003E63AE">
                        <w:rPr>
                          <w:vertAlign w:val="superscript"/>
                        </w:rPr>
                        <w:t>th</w:t>
                      </w:r>
                      <w:r>
                        <w:t>-26</w:t>
                      </w:r>
                      <w:r w:rsidRPr="003E63AE">
                        <w:rPr>
                          <w:vertAlign w:val="superscript"/>
                        </w:rPr>
                        <w:t>th</w:t>
                      </w:r>
                      <w:r>
                        <w:t xml:space="preserve">. The classroom with the most Box Tops will earn an extra something special. </w:t>
                      </w:r>
                      <w:r>
                        <w:sym w:font="Wingdings" w:char="F04A"/>
                      </w:r>
                      <w:r>
                        <w:t xml:space="preserve"> </w:t>
                      </w:r>
                    </w:p>
                    <w:p w14:paraId="4E60F075" w14:textId="17283BF4" w:rsidR="00FF39A8" w:rsidRDefault="00FF39A8" w:rsidP="001A03E2">
                      <w:pPr>
                        <w:pStyle w:val="BodyText"/>
                        <w:rPr>
                          <w:b/>
                          <w:u w:val="single"/>
                        </w:rPr>
                      </w:pPr>
                      <w:r>
                        <w:rPr>
                          <w:b/>
                          <w:u w:val="single"/>
                        </w:rPr>
                        <w:t>Meetings</w:t>
                      </w:r>
                    </w:p>
                    <w:p w14:paraId="126A5883" w14:textId="16920859" w:rsidR="00FF39A8" w:rsidRDefault="00FF39A8" w:rsidP="001A03E2">
                      <w:pPr>
                        <w:pStyle w:val="BodyText"/>
                      </w:pPr>
                      <w:r>
                        <w:t xml:space="preserve">PTO meetings are held on the first Monday of each month in the BES media center from 6:00-7:00.  Childcare is provided and we welcome you to the group!  Check out the PTO website </w:t>
                      </w:r>
                      <w:hyperlink r:id="rId15" w:history="1">
                        <w:r w:rsidRPr="005456FC">
                          <w:rPr>
                            <w:rStyle w:val="Hyperlink"/>
                          </w:rPr>
                          <w:t>www.barnumpto.org</w:t>
                        </w:r>
                      </w:hyperlink>
                      <w:r>
                        <w:t xml:space="preserve"> or </w:t>
                      </w:r>
                      <w:proofErr w:type="spellStart"/>
                      <w:r>
                        <w:t>facebook</w:t>
                      </w:r>
                      <w:proofErr w:type="spellEnd"/>
                      <w:r>
                        <w:t xml:space="preserve"> page, Barnum PTO, for more information. </w:t>
                      </w:r>
                    </w:p>
                    <w:p w14:paraId="1AFFFAF0" w14:textId="625FFA88" w:rsidR="00CC4B3C" w:rsidRDefault="00CC4B3C" w:rsidP="00CC4B3C">
                      <w:r w:rsidRPr="00CC4B3C">
                        <w:rPr>
                          <w:b/>
                        </w:rPr>
                        <w:t>Vision and Hearing Screening</w:t>
                      </w:r>
                      <w:r>
                        <w:t xml:space="preserve"> </w:t>
                      </w:r>
                      <w:bookmarkStart w:id="1" w:name="_GoBack"/>
                      <w:bookmarkEnd w:id="1"/>
                      <w:r>
                        <w:t>was done on Friday, September 21</w:t>
                      </w:r>
                      <w:r w:rsidRPr="00CE28E0">
                        <w:rPr>
                          <w:vertAlign w:val="superscript"/>
                        </w:rPr>
                        <w:t>st</w:t>
                      </w:r>
                      <w:r>
                        <w:t>.  The following grade levels were screened:</w:t>
                      </w:r>
                    </w:p>
                    <w:p w14:paraId="694A7ED5" w14:textId="77777777" w:rsidR="00CC4B3C" w:rsidRPr="004E1F22" w:rsidRDefault="00CC4B3C" w:rsidP="00CC4B3C">
                      <w:r w:rsidRPr="004E1F22">
                        <w:t>Kindergarten – hearing</w:t>
                      </w:r>
                    </w:p>
                    <w:p w14:paraId="69F0B3AD" w14:textId="77777777" w:rsidR="00CC4B3C" w:rsidRPr="004E1F22" w:rsidRDefault="00CC4B3C" w:rsidP="00CC4B3C">
                      <w:r w:rsidRPr="004E1F22">
                        <w:t>1</w:t>
                      </w:r>
                      <w:r w:rsidRPr="004E1F22">
                        <w:rPr>
                          <w:vertAlign w:val="superscript"/>
                        </w:rPr>
                        <w:t>st</w:t>
                      </w:r>
                      <w:r w:rsidRPr="004E1F22">
                        <w:t xml:space="preserve"> grade –vision</w:t>
                      </w:r>
                      <w:r>
                        <w:t xml:space="preserve">/hearing   </w:t>
                      </w:r>
                      <w:r w:rsidRPr="004E1F22">
                        <w:t>color vision (boys only)</w:t>
                      </w:r>
                    </w:p>
                    <w:p w14:paraId="5229EF2E" w14:textId="77777777" w:rsidR="00CC4B3C" w:rsidRPr="004E1F22" w:rsidRDefault="00CC4B3C" w:rsidP="00CC4B3C">
                      <w:r w:rsidRPr="004E1F22">
                        <w:t>2</w:t>
                      </w:r>
                      <w:r w:rsidRPr="004E1F22">
                        <w:rPr>
                          <w:vertAlign w:val="superscript"/>
                        </w:rPr>
                        <w:t>nd</w:t>
                      </w:r>
                      <w:r w:rsidRPr="004E1F22">
                        <w:t xml:space="preserve"> grade – hearing</w:t>
                      </w:r>
                    </w:p>
                    <w:p w14:paraId="2DC990CD" w14:textId="77777777" w:rsidR="00CC4B3C" w:rsidRPr="004E1F22" w:rsidRDefault="00CC4B3C" w:rsidP="00CC4B3C">
                      <w:r w:rsidRPr="004E1F22">
                        <w:t>3</w:t>
                      </w:r>
                      <w:r w:rsidRPr="004E1F22">
                        <w:rPr>
                          <w:vertAlign w:val="superscript"/>
                        </w:rPr>
                        <w:t>rd</w:t>
                      </w:r>
                      <w:r w:rsidRPr="004E1F22">
                        <w:t xml:space="preserve"> grade – vision</w:t>
                      </w:r>
                      <w:r>
                        <w:t>/hearing</w:t>
                      </w:r>
                      <w:r w:rsidRPr="004E1F22">
                        <w:t xml:space="preserve"> </w:t>
                      </w:r>
                    </w:p>
                    <w:p w14:paraId="28C4E131" w14:textId="77777777" w:rsidR="00CC4B3C" w:rsidRPr="004E1F22" w:rsidRDefault="00CC4B3C" w:rsidP="00CC4B3C">
                      <w:r w:rsidRPr="004E1F22">
                        <w:t>5</w:t>
                      </w:r>
                      <w:r w:rsidRPr="004E1F22">
                        <w:rPr>
                          <w:vertAlign w:val="superscript"/>
                        </w:rPr>
                        <w:t>th</w:t>
                      </w:r>
                      <w:r>
                        <w:t xml:space="preserve"> grade – </w:t>
                      </w:r>
                      <w:r w:rsidRPr="004E1F22">
                        <w:t>vision</w:t>
                      </w:r>
                      <w:r>
                        <w:t>/hearing</w:t>
                      </w:r>
                    </w:p>
                    <w:p w14:paraId="23FFCAAD" w14:textId="77777777" w:rsidR="00CC4B3C" w:rsidRDefault="00CC4B3C" w:rsidP="00CC4B3C">
                      <w:r w:rsidRPr="004E1F22">
                        <w:t xml:space="preserve">Students newly enrolled </w:t>
                      </w:r>
                      <w:r>
                        <w:t>at</w:t>
                      </w:r>
                      <w:r w:rsidRPr="004E1F22">
                        <w:t xml:space="preserve"> Barnum – vision</w:t>
                      </w:r>
                      <w:r>
                        <w:t>/hearing</w:t>
                      </w:r>
                    </w:p>
                    <w:p w14:paraId="16703024" w14:textId="77777777" w:rsidR="00CC4B3C" w:rsidRDefault="00CC4B3C" w:rsidP="00CC4B3C"/>
                    <w:p w14:paraId="270F1954" w14:textId="77777777" w:rsidR="00CC4B3C" w:rsidRDefault="00CC4B3C" w:rsidP="00CC4B3C">
                      <w:r w:rsidRPr="004E1F22">
                        <w:t>Stude</w:t>
                      </w:r>
                      <w:r>
                        <w:t xml:space="preserve">nts who did not pass their vision or hearing </w:t>
                      </w:r>
                      <w:r w:rsidRPr="004E1F22">
                        <w:t xml:space="preserve">will be re-screened </w:t>
                      </w:r>
                      <w:r>
                        <w:t>1</w:t>
                      </w:r>
                      <w:r w:rsidRPr="004E1F22">
                        <w:t>-</w:t>
                      </w:r>
                      <w:r>
                        <w:t>3</w:t>
                      </w:r>
                      <w:r w:rsidRPr="004E1F22">
                        <w:t xml:space="preserve"> weeks following the initial screening. If they do not pass the re-screening, a referral letter will be sent out to the parents</w:t>
                      </w:r>
                      <w:r>
                        <w:t xml:space="preserve"> recommending follow-up care by your health care provider</w:t>
                      </w:r>
                      <w:r w:rsidRPr="004E1F22">
                        <w:t>.</w:t>
                      </w:r>
                    </w:p>
                    <w:p w14:paraId="094B7420" w14:textId="77777777" w:rsidR="00CC4B3C" w:rsidRDefault="00CC4B3C" w:rsidP="00CC4B3C"/>
                    <w:p w14:paraId="2EB2A37A" w14:textId="77777777" w:rsidR="00CC4B3C" w:rsidRPr="00FC311E" w:rsidRDefault="00CC4B3C" w:rsidP="00CC4B3C">
                      <w:r>
                        <w:rPr>
                          <w:i/>
                        </w:rPr>
                        <w:t>Thank You to the parents who volunteered their time to screen our students!!  We appreciate your help!</w:t>
                      </w:r>
                    </w:p>
                    <w:p w14:paraId="29F444CB" w14:textId="77777777" w:rsidR="00CC4B3C" w:rsidRDefault="00CC4B3C" w:rsidP="001A03E2">
                      <w:pPr>
                        <w:pStyle w:val="BodyText"/>
                      </w:pPr>
                    </w:p>
                    <w:p w14:paraId="14D26127" w14:textId="109C9FDD" w:rsidR="00FF39A8" w:rsidRDefault="00FF39A8" w:rsidP="001A03E2">
                      <w:pPr>
                        <w:pStyle w:val="BodyText"/>
                        <w:rPr>
                          <w:b/>
                          <w:u w:val="single"/>
                        </w:rPr>
                      </w:pPr>
                    </w:p>
                    <w:p w14:paraId="39F7B312" w14:textId="47EA4F33" w:rsidR="00FF39A8" w:rsidRPr="00293C4D" w:rsidRDefault="00FF39A8" w:rsidP="00CD0485">
                      <w:pPr>
                        <w:pStyle w:val="BodyText"/>
                      </w:pPr>
                    </w:p>
                  </w:txbxContent>
                </v:textbox>
                <w10:wrap anchorx="page" anchory="page"/>
              </v:shape>
            </w:pict>
          </mc:Fallback>
        </mc:AlternateContent>
      </w:r>
      <w:r w:rsidR="00CC4B3C">
        <w:rPr>
          <w:noProof/>
        </w:rPr>
        <mc:AlternateContent>
          <mc:Choice Requires="wps">
            <w:drawing>
              <wp:anchor distT="0" distB="0" distL="114300" distR="114300" simplePos="0" relativeHeight="251692033" behindDoc="0" locked="0" layoutInCell="0" allowOverlap="1" wp14:anchorId="709DC768" wp14:editId="462A9B88">
                <wp:simplePos x="0" y="0"/>
                <wp:positionH relativeFrom="page">
                  <wp:posOffset>533400</wp:posOffset>
                </wp:positionH>
                <wp:positionV relativeFrom="page">
                  <wp:posOffset>1498600</wp:posOffset>
                </wp:positionV>
                <wp:extent cx="2133600" cy="8219440"/>
                <wp:effectExtent l="0" t="0" r="0" b="10160"/>
                <wp:wrapTight wrapText="bothSides">
                  <wp:wrapPolygon edited="0">
                    <wp:start x="0" y="0"/>
                    <wp:lineTo x="0" y="21560"/>
                    <wp:lineTo x="21343" y="21560"/>
                    <wp:lineTo x="21343" y="0"/>
                    <wp:lineTo x="0" y="0"/>
                  </wp:wrapPolygon>
                </wp:wrapTight>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219440"/>
                        </a:xfrm>
                        <a:prstGeom prst="rect">
                          <a:avLst/>
                        </a:prstGeom>
                        <a:solidFill>
                          <a:schemeClr val="accent1">
                            <a:lumMod val="40000"/>
                            <a:lumOff val="6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E0CBCEE" w14:textId="77777777" w:rsidR="00FF39A8" w:rsidRDefault="00FF39A8" w:rsidP="001A03E2">
                            <w:pPr>
                              <w:pStyle w:val="BlockText-Small"/>
                            </w:pPr>
                          </w:p>
                          <w:p w14:paraId="30D527CF" w14:textId="4F5A0FFB" w:rsidR="00FF39A8" w:rsidRPr="005C35C7" w:rsidRDefault="00FF39A8" w:rsidP="001A03E2">
                            <w:pPr>
                              <w:pStyle w:val="BlockText-Small"/>
                              <w:rPr>
                                <w:color w:val="auto"/>
                                <w:sz w:val="24"/>
                              </w:rPr>
                            </w:pPr>
                            <w:r w:rsidRPr="00720824">
                              <w:rPr>
                                <w:b/>
                                <w:color w:val="auto"/>
                                <w:sz w:val="28"/>
                                <w:szCs w:val="28"/>
                                <w:u w:val="single"/>
                              </w:rPr>
                              <w:t>UPCOMING EVENTS</w:t>
                            </w:r>
                            <w:r w:rsidRPr="005C35C7">
                              <w:rPr>
                                <w:color w:val="auto"/>
                                <w:sz w:val="24"/>
                              </w:rPr>
                              <w:t xml:space="preserve"> – be sure to mark your calendars:</w:t>
                            </w:r>
                          </w:p>
                          <w:p w14:paraId="7C64FEDF" w14:textId="77802321" w:rsidR="00FF39A8" w:rsidRPr="005C35C7" w:rsidRDefault="00FF39A8" w:rsidP="001A03E2">
                            <w:pPr>
                              <w:pStyle w:val="BlockText-Small"/>
                              <w:rPr>
                                <w:color w:val="auto"/>
                                <w:sz w:val="24"/>
                              </w:rPr>
                            </w:pPr>
                            <w:r w:rsidRPr="005C35C7">
                              <w:rPr>
                                <w:b/>
                                <w:color w:val="auto"/>
                                <w:sz w:val="24"/>
                              </w:rPr>
                              <w:t>October 5</w:t>
                            </w:r>
                            <w:r w:rsidRPr="005C35C7">
                              <w:rPr>
                                <w:b/>
                                <w:color w:val="auto"/>
                                <w:sz w:val="24"/>
                                <w:vertAlign w:val="superscript"/>
                              </w:rPr>
                              <w:t>th</w:t>
                            </w:r>
                            <w:r w:rsidRPr="005C35C7">
                              <w:rPr>
                                <w:color w:val="auto"/>
                                <w:sz w:val="24"/>
                              </w:rPr>
                              <w:t xml:space="preserve"> – PLC day; no school</w:t>
                            </w:r>
                          </w:p>
                          <w:p w14:paraId="4D23F2F0" w14:textId="77777777" w:rsidR="00FF39A8" w:rsidRPr="005C35C7" w:rsidRDefault="00FF39A8" w:rsidP="001A03E2">
                            <w:pPr>
                              <w:pStyle w:val="BlockText-Small"/>
                              <w:rPr>
                                <w:color w:val="auto"/>
                                <w:sz w:val="24"/>
                              </w:rPr>
                            </w:pPr>
                          </w:p>
                          <w:p w14:paraId="772BCA75" w14:textId="20FA87E2" w:rsidR="00FF39A8" w:rsidRPr="005C35C7" w:rsidRDefault="00FF39A8" w:rsidP="001A03E2">
                            <w:pPr>
                              <w:pStyle w:val="BlockText-Small"/>
                              <w:rPr>
                                <w:color w:val="auto"/>
                                <w:sz w:val="24"/>
                              </w:rPr>
                            </w:pPr>
                            <w:r w:rsidRPr="005C35C7">
                              <w:rPr>
                                <w:b/>
                                <w:color w:val="auto"/>
                                <w:sz w:val="24"/>
                              </w:rPr>
                              <w:t>October 12</w:t>
                            </w:r>
                            <w:r w:rsidRPr="005C35C7">
                              <w:rPr>
                                <w:b/>
                                <w:color w:val="auto"/>
                                <w:sz w:val="24"/>
                                <w:vertAlign w:val="superscript"/>
                              </w:rPr>
                              <w:t>th</w:t>
                            </w:r>
                            <w:r w:rsidRPr="005C35C7">
                              <w:rPr>
                                <w:color w:val="auto"/>
                                <w:sz w:val="24"/>
                              </w:rPr>
                              <w:t xml:space="preserve"> – Grandparent’s Day @1:00</w:t>
                            </w:r>
                          </w:p>
                          <w:p w14:paraId="3EE0371D" w14:textId="77777777" w:rsidR="00FF39A8" w:rsidRPr="005C35C7" w:rsidRDefault="00FF39A8" w:rsidP="001A03E2">
                            <w:pPr>
                              <w:pStyle w:val="BlockText-Small"/>
                              <w:rPr>
                                <w:color w:val="auto"/>
                                <w:sz w:val="24"/>
                              </w:rPr>
                            </w:pPr>
                          </w:p>
                          <w:p w14:paraId="2801F5CB" w14:textId="3AAF1C97" w:rsidR="00FF39A8" w:rsidRPr="005C35C7" w:rsidRDefault="00FF39A8" w:rsidP="001A03E2">
                            <w:pPr>
                              <w:pStyle w:val="BlockText-Small"/>
                              <w:rPr>
                                <w:color w:val="auto"/>
                                <w:sz w:val="24"/>
                              </w:rPr>
                            </w:pPr>
                            <w:r w:rsidRPr="005C35C7">
                              <w:rPr>
                                <w:b/>
                                <w:color w:val="auto"/>
                                <w:sz w:val="24"/>
                              </w:rPr>
                              <w:t>October 15-17</w:t>
                            </w:r>
                            <w:r w:rsidRPr="005C35C7">
                              <w:rPr>
                                <w:color w:val="auto"/>
                                <w:sz w:val="24"/>
                              </w:rPr>
                              <w:t xml:space="preserve"> – 6</w:t>
                            </w:r>
                            <w:r w:rsidRPr="005C35C7">
                              <w:rPr>
                                <w:color w:val="auto"/>
                                <w:sz w:val="24"/>
                                <w:vertAlign w:val="superscript"/>
                              </w:rPr>
                              <w:t>th</w:t>
                            </w:r>
                            <w:r w:rsidRPr="005C35C7">
                              <w:rPr>
                                <w:color w:val="auto"/>
                                <w:sz w:val="24"/>
                              </w:rPr>
                              <w:t xml:space="preserve"> grade to Wolf Ridge</w:t>
                            </w:r>
                          </w:p>
                          <w:p w14:paraId="6AE8AA83" w14:textId="77777777" w:rsidR="00FF39A8" w:rsidRPr="005C35C7" w:rsidRDefault="00FF39A8" w:rsidP="001A03E2">
                            <w:pPr>
                              <w:pStyle w:val="BlockText-Small"/>
                              <w:rPr>
                                <w:color w:val="auto"/>
                                <w:sz w:val="24"/>
                              </w:rPr>
                            </w:pPr>
                          </w:p>
                          <w:p w14:paraId="08A126EA" w14:textId="49B98A51" w:rsidR="00FF39A8" w:rsidRPr="005C35C7" w:rsidRDefault="00FF39A8" w:rsidP="001A03E2">
                            <w:pPr>
                              <w:pStyle w:val="BlockText-Small"/>
                              <w:rPr>
                                <w:color w:val="auto"/>
                                <w:sz w:val="24"/>
                              </w:rPr>
                            </w:pPr>
                            <w:r w:rsidRPr="005C35C7">
                              <w:rPr>
                                <w:b/>
                                <w:color w:val="auto"/>
                                <w:sz w:val="24"/>
                              </w:rPr>
                              <w:t>October 17-19</w:t>
                            </w:r>
                            <w:r w:rsidRPr="005C35C7">
                              <w:rPr>
                                <w:color w:val="auto"/>
                                <w:sz w:val="24"/>
                              </w:rPr>
                              <w:t xml:space="preserve"> – Teacher workshop/MEA Break; No school</w:t>
                            </w:r>
                          </w:p>
                          <w:p w14:paraId="0F400374" w14:textId="77777777" w:rsidR="00CC4B3C" w:rsidRDefault="00FF39A8" w:rsidP="001A03E2">
                            <w:pPr>
                              <w:pStyle w:val="BlockText-Small"/>
                              <w:rPr>
                                <w:color w:val="auto"/>
                                <w:sz w:val="24"/>
                              </w:rPr>
                            </w:pPr>
                            <w:r w:rsidRPr="005C35C7">
                              <w:rPr>
                                <w:b/>
                                <w:color w:val="auto"/>
                                <w:sz w:val="24"/>
                              </w:rPr>
                              <w:t>October 24</w:t>
                            </w:r>
                            <w:r w:rsidRPr="005C35C7">
                              <w:rPr>
                                <w:b/>
                                <w:color w:val="auto"/>
                                <w:sz w:val="24"/>
                                <w:vertAlign w:val="superscript"/>
                              </w:rPr>
                              <w:t>th</w:t>
                            </w:r>
                            <w:r w:rsidRPr="005C35C7">
                              <w:rPr>
                                <w:color w:val="auto"/>
                                <w:sz w:val="24"/>
                              </w:rPr>
                              <w:t xml:space="preserve"> – Picture RETAKE day</w:t>
                            </w:r>
                          </w:p>
                          <w:p w14:paraId="37A43E75" w14:textId="25D1281F" w:rsidR="00CC4B3C" w:rsidRDefault="00CC4B3C" w:rsidP="001A03E2">
                            <w:pPr>
                              <w:pStyle w:val="BlockText-Small"/>
                              <w:rPr>
                                <w:color w:val="auto"/>
                                <w:sz w:val="24"/>
                              </w:rPr>
                            </w:pPr>
                            <w:r w:rsidRPr="00CC4B3C">
                              <w:rPr>
                                <w:b/>
                                <w:color w:val="auto"/>
                                <w:sz w:val="24"/>
                              </w:rPr>
                              <w:t>October 24</w:t>
                            </w:r>
                            <w:r w:rsidRPr="00CC4B3C">
                              <w:rPr>
                                <w:b/>
                                <w:color w:val="auto"/>
                                <w:sz w:val="24"/>
                                <w:vertAlign w:val="superscript"/>
                              </w:rPr>
                              <w:t>th</w:t>
                            </w:r>
                            <w:r>
                              <w:rPr>
                                <w:color w:val="auto"/>
                                <w:sz w:val="24"/>
                              </w:rPr>
                              <w:t xml:space="preserve"> – Public Health Flu Shot Clinic – High School Commons – 3:30-6:00 pm</w:t>
                            </w:r>
                          </w:p>
                          <w:p w14:paraId="63FD02D4" w14:textId="77777777" w:rsidR="00CC4B3C" w:rsidRPr="005C35C7" w:rsidRDefault="00CC4B3C" w:rsidP="001A03E2">
                            <w:pPr>
                              <w:pStyle w:val="BlockText-Small"/>
                              <w:rPr>
                                <w:color w:val="auto"/>
                                <w:sz w:val="24"/>
                              </w:rPr>
                            </w:pPr>
                          </w:p>
                          <w:p w14:paraId="4C41543C" w14:textId="43C27582" w:rsidR="00FF39A8" w:rsidRDefault="00FF39A8" w:rsidP="001A03E2">
                            <w:pPr>
                              <w:pStyle w:val="BlockText-Small"/>
                              <w:rPr>
                                <w:color w:val="auto"/>
                                <w:sz w:val="24"/>
                              </w:rPr>
                            </w:pPr>
                            <w:r w:rsidRPr="005C35C7">
                              <w:rPr>
                                <w:b/>
                                <w:color w:val="auto"/>
                                <w:sz w:val="24"/>
                              </w:rPr>
                              <w:t>November 5</w:t>
                            </w:r>
                            <w:r w:rsidRPr="005C35C7">
                              <w:rPr>
                                <w:b/>
                                <w:color w:val="auto"/>
                                <w:sz w:val="24"/>
                                <w:vertAlign w:val="superscript"/>
                              </w:rPr>
                              <w:t>th</w:t>
                            </w:r>
                            <w:r w:rsidRPr="005C35C7">
                              <w:rPr>
                                <w:b/>
                                <w:color w:val="auto"/>
                                <w:sz w:val="24"/>
                              </w:rPr>
                              <w:t>-</w:t>
                            </w:r>
                            <w:r w:rsidRPr="005C35C7">
                              <w:rPr>
                                <w:color w:val="auto"/>
                                <w:sz w:val="24"/>
                              </w:rPr>
                              <w:t xml:space="preserve"> Teacher </w:t>
                            </w:r>
                            <w:proofErr w:type="spellStart"/>
                            <w:r w:rsidRPr="005C35C7">
                              <w:rPr>
                                <w:color w:val="auto"/>
                                <w:sz w:val="24"/>
                              </w:rPr>
                              <w:t>Inservice</w:t>
                            </w:r>
                            <w:proofErr w:type="spellEnd"/>
                          </w:p>
                          <w:p w14:paraId="7C62697C" w14:textId="77777777" w:rsidR="00CC4B3C" w:rsidRPr="005C35C7" w:rsidRDefault="00CC4B3C" w:rsidP="001A03E2">
                            <w:pPr>
                              <w:pStyle w:val="BlockText-Small"/>
                              <w:rPr>
                                <w:color w:val="auto"/>
                                <w:sz w:val="24"/>
                              </w:rPr>
                            </w:pPr>
                          </w:p>
                          <w:p w14:paraId="7727C40E" w14:textId="3976DF84" w:rsidR="00FF39A8" w:rsidRDefault="00FF39A8" w:rsidP="001A03E2">
                            <w:pPr>
                              <w:pStyle w:val="BlockText-Small"/>
                              <w:rPr>
                                <w:color w:val="auto"/>
                                <w:sz w:val="24"/>
                              </w:rPr>
                            </w:pPr>
                            <w:r w:rsidRPr="005C35C7">
                              <w:rPr>
                                <w:b/>
                                <w:color w:val="auto"/>
                                <w:sz w:val="24"/>
                              </w:rPr>
                              <w:t>November 13</w:t>
                            </w:r>
                            <w:r w:rsidRPr="005C35C7">
                              <w:rPr>
                                <w:b/>
                                <w:color w:val="auto"/>
                                <w:sz w:val="24"/>
                                <w:vertAlign w:val="superscript"/>
                              </w:rPr>
                              <w:t>th</w:t>
                            </w:r>
                            <w:r w:rsidRPr="005C35C7">
                              <w:rPr>
                                <w:b/>
                                <w:color w:val="auto"/>
                                <w:sz w:val="24"/>
                              </w:rPr>
                              <w:t xml:space="preserve"> &amp; 15</w:t>
                            </w:r>
                            <w:r w:rsidRPr="005C35C7">
                              <w:rPr>
                                <w:b/>
                                <w:color w:val="auto"/>
                                <w:sz w:val="24"/>
                                <w:vertAlign w:val="superscript"/>
                              </w:rPr>
                              <w:t>th</w:t>
                            </w:r>
                            <w:r w:rsidRPr="005C35C7">
                              <w:rPr>
                                <w:color w:val="auto"/>
                                <w:sz w:val="24"/>
                              </w:rPr>
                              <w:t xml:space="preserve"> – Conferences</w:t>
                            </w:r>
                          </w:p>
                          <w:p w14:paraId="6675BE85" w14:textId="77777777" w:rsidR="00CC4B3C" w:rsidRPr="005C35C7" w:rsidRDefault="00CC4B3C" w:rsidP="001A03E2">
                            <w:pPr>
                              <w:pStyle w:val="BlockText-Small"/>
                              <w:rPr>
                                <w:color w:val="auto"/>
                                <w:sz w:val="24"/>
                              </w:rPr>
                            </w:pPr>
                          </w:p>
                          <w:p w14:paraId="20698E04" w14:textId="509E6853" w:rsidR="00FF39A8" w:rsidRDefault="00FF39A8" w:rsidP="001A03E2">
                            <w:pPr>
                              <w:pStyle w:val="BlockText-Small"/>
                              <w:rPr>
                                <w:color w:val="auto"/>
                                <w:sz w:val="24"/>
                              </w:rPr>
                            </w:pPr>
                            <w:r w:rsidRPr="005C35C7">
                              <w:rPr>
                                <w:b/>
                                <w:color w:val="auto"/>
                                <w:sz w:val="24"/>
                              </w:rPr>
                              <w:t>November 22 &amp; 23</w:t>
                            </w:r>
                            <w:r w:rsidRPr="005C35C7">
                              <w:rPr>
                                <w:color w:val="auto"/>
                                <w:sz w:val="24"/>
                              </w:rPr>
                              <w:t xml:space="preserve"> – Thanksgiving Break; No school</w:t>
                            </w:r>
                          </w:p>
                          <w:p w14:paraId="4E1AD38D" w14:textId="77777777" w:rsidR="00CC4B3C" w:rsidRPr="005C35C7" w:rsidRDefault="00CC4B3C" w:rsidP="001A03E2">
                            <w:pPr>
                              <w:pStyle w:val="BlockText-Small"/>
                              <w:rPr>
                                <w:color w:val="auto"/>
                                <w:sz w:val="24"/>
                              </w:rPr>
                            </w:pPr>
                          </w:p>
                          <w:p w14:paraId="743A85DF" w14:textId="1622C85B" w:rsidR="00FF39A8" w:rsidRDefault="00FF39A8" w:rsidP="001A03E2">
                            <w:pPr>
                              <w:pStyle w:val="BlockText-Small"/>
                              <w:rPr>
                                <w:color w:val="auto"/>
                                <w:sz w:val="24"/>
                              </w:rPr>
                            </w:pPr>
                            <w:r w:rsidRPr="005C35C7">
                              <w:rPr>
                                <w:b/>
                                <w:color w:val="auto"/>
                                <w:sz w:val="24"/>
                              </w:rPr>
                              <w:t>December 7</w:t>
                            </w:r>
                            <w:r w:rsidRPr="005C35C7">
                              <w:rPr>
                                <w:b/>
                                <w:color w:val="auto"/>
                                <w:sz w:val="24"/>
                                <w:vertAlign w:val="superscript"/>
                              </w:rPr>
                              <w:t>th</w:t>
                            </w:r>
                            <w:r w:rsidRPr="005C35C7">
                              <w:rPr>
                                <w:color w:val="auto"/>
                                <w:sz w:val="24"/>
                              </w:rPr>
                              <w:t xml:space="preserve"> – Teacher PLC day; No school</w:t>
                            </w:r>
                          </w:p>
                          <w:p w14:paraId="76329CE3" w14:textId="77777777" w:rsidR="00CC4B3C" w:rsidRPr="005C35C7" w:rsidRDefault="00CC4B3C" w:rsidP="001A03E2">
                            <w:pPr>
                              <w:pStyle w:val="BlockText-Small"/>
                              <w:rPr>
                                <w:color w:val="auto"/>
                                <w:sz w:val="24"/>
                              </w:rPr>
                            </w:pPr>
                          </w:p>
                          <w:p w14:paraId="0CA761CF" w14:textId="2851937D" w:rsidR="00FF39A8" w:rsidRPr="005C35C7" w:rsidRDefault="00FF39A8" w:rsidP="001A03E2">
                            <w:pPr>
                              <w:pStyle w:val="BlockText-Small"/>
                              <w:rPr>
                                <w:color w:val="auto"/>
                                <w:sz w:val="24"/>
                              </w:rPr>
                            </w:pPr>
                            <w:r w:rsidRPr="005C35C7">
                              <w:rPr>
                                <w:b/>
                                <w:color w:val="auto"/>
                                <w:sz w:val="24"/>
                              </w:rPr>
                              <w:t>December 20</w:t>
                            </w:r>
                            <w:r w:rsidRPr="005C35C7">
                              <w:rPr>
                                <w:b/>
                                <w:color w:val="auto"/>
                                <w:sz w:val="24"/>
                                <w:vertAlign w:val="superscript"/>
                              </w:rPr>
                              <w:t>th</w:t>
                            </w:r>
                            <w:r w:rsidRPr="005C35C7">
                              <w:rPr>
                                <w:color w:val="auto"/>
                                <w:sz w:val="24"/>
                              </w:rPr>
                              <w:t xml:space="preserve"> – Holiday Program @6:00pm at BHS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C768" id="Text_x0020_Box_x0020_70" o:spid="_x0000_s1070" type="#_x0000_t202" style="position:absolute;margin-left:42pt;margin-top:118pt;width:168pt;height:647.2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" mv:complextextbox="1" o:allowincell="f" fillcolor="#d8d2bd [1300]" stroked="f">
                <v:textbox inset=",0,,0">
                  <w:txbxContent>
                    <w:p w14:paraId="5E0CBCEE" w14:textId="77777777" w:rsidR="00FF39A8" w:rsidRDefault="00FF39A8" w:rsidP="001A03E2">
                      <w:pPr>
                        <w:pStyle w:val="BlockText-Small"/>
                      </w:pPr>
                    </w:p>
                    <w:p w14:paraId="30D527CF" w14:textId="4F5A0FFB" w:rsidR="00FF39A8" w:rsidRPr="005C35C7" w:rsidRDefault="00FF39A8" w:rsidP="001A03E2">
                      <w:pPr>
                        <w:pStyle w:val="BlockText-Small"/>
                        <w:rPr>
                          <w:color w:val="auto"/>
                          <w:sz w:val="24"/>
                        </w:rPr>
                      </w:pPr>
                      <w:r w:rsidRPr="00720824">
                        <w:rPr>
                          <w:b/>
                          <w:color w:val="auto"/>
                          <w:sz w:val="28"/>
                          <w:szCs w:val="28"/>
                          <w:u w:val="single"/>
                        </w:rPr>
                        <w:t>UPCOMING EVENTS</w:t>
                      </w:r>
                      <w:r w:rsidRPr="005C35C7">
                        <w:rPr>
                          <w:color w:val="auto"/>
                          <w:sz w:val="24"/>
                        </w:rPr>
                        <w:t xml:space="preserve"> – be sure to mark your calendars:</w:t>
                      </w:r>
                    </w:p>
                    <w:p w14:paraId="7C64FEDF" w14:textId="77802321" w:rsidR="00FF39A8" w:rsidRPr="005C35C7" w:rsidRDefault="00FF39A8" w:rsidP="001A03E2">
                      <w:pPr>
                        <w:pStyle w:val="BlockText-Small"/>
                        <w:rPr>
                          <w:color w:val="auto"/>
                          <w:sz w:val="24"/>
                        </w:rPr>
                      </w:pPr>
                      <w:r w:rsidRPr="005C35C7">
                        <w:rPr>
                          <w:b/>
                          <w:color w:val="auto"/>
                          <w:sz w:val="24"/>
                        </w:rPr>
                        <w:t>October 5</w:t>
                      </w:r>
                      <w:r w:rsidRPr="005C35C7">
                        <w:rPr>
                          <w:b/>
                          <w:color w:val="auto"/>
                          <w:sz w:val="24"/>
                          <w:vertAlign w:val="superscript"/>
                        </w:rPr>
                        <w:t>th</w:t>
                      </w:r>
                      <w:r w:rsidRPr="005C35C7">
                        <w:rPr>
                          <w:color w:val="auto"/>
                          <w:sz w:val="24"/>
                        </w:rPr>
                        <w:t xml:space="preserve"> – PLC day; no school</w:t>
                      </w:r>
                    </w:p>
                    <w:p w14:paraId="4D23F2F0" w14:textId="77777777" w:rsidR="00FF39A8" w:rsidRPr="005C35C7" w:rsidRDefault="00FF39A8" w:rsidP="001A03E2">
                      <w:pPr>
                        <w:pStyle w:val="BlockText-Small"/>
                        <w:rPr>
                          <w:color w:val="auto"/>
                          <w:sz w:val="24"/>
                        </w:rPr>
                      </w:pPr>
                    </w:p>
                    <w:p w14:paraId="772BCA75" w14:textId="20FA87E2" w:rsidR="00FF39A8" w:rsidRPr="005C35C7" w:rsidRDefault="00FF39A8" w:rsidP="001A03E2">
                      <w:pPr>
                        <w:pStyle w:val="BlockText-Small"/>
                        <w:rPr>
                          <w:color w:val="auto"/>
                          <w:sz w:val="24"/>
                        </w:rPr>
                      </w:pPr>
                      <w:r w:rsidRPr="005C35C7">
                        <w:rPr>
                          <w:b/>
                          <w:color w:val="auto"/>
                          <w:sz w:val="24"/>
                        </w:rPr>
                        <w:t>October 12</w:t>
                      </w:r>
                      <w:r w:rsidRPr="005C35C7">
                        <w:rPr>
                          <w:b/>
                          <w:color w:val="auto"/>
                          <w:sz w:val="24"/>
                          <w:vertAlign w:val="superscript"/>
                        </w:rPr>
                        <w:t>th</w:t>
                      </w:r>
                      <w:r w:rsidRPr="005C35C7">
                        <w:rPr>
                          <w:color w:val="auto"/>
                          <w:sz w:val="24"/>
                        </w:rPr>
                        <w:t xml:space="preserve"> – Grandparent’s Day @1:00</w:t>
                      </w:r>
                    </w:p>
                    <w:p w14:paraId="3EE0371D" w14:textId="77777777" w:rsidR="00FF39A8" w:rsidRPr="005C35C7" w:rsidRDefault="00FF39A8" w:rsidP="001A03E2">
                      <w:pPr>
                        <w:pStyle w:val="BlockText-Small"/>
                        <w:rPr>
                          <w:color w:val="auto"/>
                          <w:sz w:val="24"/>
                        </w:rPr>
                      </w:pPr>
                    </w:p>
                    <w:p w14:paraId="2801F5CB" w14:textId="3AAF1C97" w:rsidR="00FF39A8" w:rsidRPr="005C35C7" w:rsidRDefault="00FF39A8" w:rsidP="001A03E2">
                      <w:pPr>
                        <w:pStyle w:val="BlockText-Small"/>
                        <w:rPr>
                          <w:color w:val="auto"/>
                          <w:sz w:val="24"/>
                        </w:rPr>
                      </w:pPr>
                      <w:r w:rsidRPr="005C35C7">
                        <w:rPr>
                          <w:b/>
                          <w:color w:val="auto"/>
                          <w:sz w:val="24"/>
                        </w:rPr>
                        <w:t>October 15-17</w:t>
                      </w:r>
                      <w:r w:rsidRPr="005C35C7">
                        <w:rPr>
                          <w:color w:val="auto"/>
                          <w:sz w:val="24"/>
                        </w:rPr>
                        <w:t xml:space="preserve"> – 6</w:t>
                      </w:r>
                      <w:r w:rsidRPr="005C35C7">
                        <w:rPr>
                          <w:color w:val="auto"/>
                          <w:sz w:val="24"/>
                          <w:vertAlign w:val="superscript"/>
                        </w:rPr>
                        <w:t>th</w:t>
                      </w:r>
                      <w:r w:rsidRPr="005C35C7">
                        <w:rPr>
                          <w:color w:val="auto"/>
                          <w:sz w:val="24"/>
                        </w:rPr>
                        <w:t xml:space="preserve"> grade to Wolf Ridge</w:t>
                      </w:r>
                    </w:p>
                    <w:p w14:paraId="6AE8AA83" w14:textId="77777777" w:rsidR="00FF39A8" w:rsidRPr="005C35C7" w:rsidRDefault="00FF39A8" w:rsidP="001A03E2">
                      <w:pPr>
                        <w:pStyle w:val="BlockText-Small"/>
                        <w:rPr>
                          <w:color w:val="auto"/>
                          <w:sz w:val="24"/>
                        </w:rPr>
                      </w:pPr>
                    </w:p>
                    <w:p w14:paraId="08A126EA" w14:textId="49B98A51" w:rsidR="00FF39A8" w:rsidRPr="005C35C7" w:rsidRDefault="00FF39A8" w:rsidP="001A03E2">
                      <w:pPr>
                        <w:pStyle w:val="BlockText-Small"/>
                        <w:rPr>
                          <w:color w:val="auto"/>
                          <w:sz w:val="24"/>
                        </w:rPr>
                      </w:pPr>
                      <w:r w:rsidRPr="005C35C7">
                        <w:rPr>
                          <w:b/>
                          <w:color w:val="auto"/>
                          <w:sz w:val="24"/>
                        </w:rPr>
                        <w:t>October 17-19</w:t>
                      </w:r>
                      <w:r w:rsidRPr="005C35C7">
                        <w:rPr>
                          <w:color w:val="auto"/>
                          <w:sz w:val="24"/>
                        </w:rPr>
                        <w:t xml:space="preserve"> – Teacher workshop/MEA Break; No school</w:t>
                      </w:r>
                    </w:p>
                    <w:p w14:paraId="0F400374" w14:textId="77777777" w:rsidR="00CC4B3C" w:rsidRDefault="00FF39A8" w:rsidP="001A03E2">
                      <w:pPr>
                        <w:pStyle w:val="BlockText-Small"/>
                        <w:rPr>
                          <w:color w:val="auto"/>
                          <w:sz w:val="24"/>
                        </w:rPr>
                      </w:pPr>
                      <w:r w:rsidRPr="005C35C7">
                        <w:rPr>
                          <w:b/>
                          <w:color w:val="auto"/>
                          <w:sz w:val="24"/>
                        </w:rPr>
                        <w:t>October 24</w:t>
                      </w:r>
                      <w:r w:rsidRPr="005C35C7">
                        <w:rPr>
                          <w:b/>
                          <w:color w:val="auto"/>
                          <w:sz w:val="24"/>
                          <w:vertAlign w:val="superscript"/>
                        </w:rPr>
                        <w:t>th</w:t>
                      </w:r>
                      <w:r w:rsidRPr="005C35C7">
                        <w:rPr>
                          <w:color w:val="auto"/>
                          <w:sz w:val="24"/>
                        </w:rPr>
                        <w:t xml:space="preserve"> – Picture RETAKE day</w:t>
                      </w:r>
                    </w:p>
                    <w:p w14:paraId="37A43E75" w14:textId="25D1281F" w:rsidR="00CC4B3C" w:rsidRDefault="00CC4B3C" w:rsidP="001A03E2">
                      <w:pPr>
                        <w:pStyle w:val="BlockText-Small"/>
                        <w:rPr>
                          <w:color w:val="auto"/>
                          <w:sz w:val="24"/>
                        </w:rPr>
                      </w:pPr>
                      <w:r w:rsidRPr="00CC4B3C">
                        <w:rPr>
                          <w:b/>
                          <w:color w:val="auto"/>
                          <w:sz w:val="24"/>
                        </w:rPr>
                        <w:t>October 24</w:t>
                      </w:r>
                      <w:r w:rsidRPr="00CC4B3C">
                        <w:rPr>
                          <w:b/>
                          <w:color w:val="auto"/>
                          <w:sz w:val="24"/>
                          <w:vertAlign w:val="superscript"/>
                        </w:rPr>
                        <w:t>th</w:t>
                      </w:r>
                      <w:r>
                        <w:rPr>
                          <w:color w:val="auto"/>
                          <w:sz w:val="24"/>
                        </w:rPr>
                        <w:t xml:space="preserve"> – Public Health Flu Shot Clinic – High School Commons – 3:30-6:00 pm</w:t>
                      </w:r>
                    </w:p>
                    <w:p w14:paraId="63FD02D4" w14:textId="77777777" w:rsidR="00CC4B3C" w:rsidRPr="005C35C7" w:rsidRDefault="00CC4B3C" w:rsidP="001A03E2">
                      <w:pPr>
                        <w:pStyle w:val="BlockText-Small"/>
                        <w:rPr>
                          <w:color w:val="auto"/>
                          <w:sz w:val="24"/>
                        </w:rPr>
                      </w:pPr>
                    </w:p>
                    <w:p w14:paraId="4C41543C" w14:textId="43C27582" w:rsidR="00FF39A8" w:rsidRDefault="00FF39A8" w:rsidP="001A03E2">
                      <w:pPr>
                        <w:pStyle w:val="BlockText-Small"/>
                        <w:rPr>
                          <w:color w:val="auto"/>
                          <w:sz w:val="24"/>
                        </w:rPr>
                      </w:pPr>
                      <w:r w:rsidRPr="005C35C7">
                        <w:rPr>
                          <w:b/>
                          <w:color w:val="auto"/>
                          <w:sz w:val="24"/>
                        </w:rPr>
                        <w:t>November 5</w:t>
                      </w:r>
                      <w:r w:rsidRPr="005C35C7">
                        <w:rPr>
                          <w:b/>
                          <w:color w:val="auto"/>
                          <w:sz w:val="24"/>
                          <w:vertAlign w:val="superscript"/>
                        </w:rPr>
                        <w:t>th</w:t>
                      </w:r>
                      <w:r w:rsidRPr="005C35C7">
                        <w:rPr>
                          <w:b/>
                          <w:color w:val="auto"/>
                          <w:sz w:val="24"/>
                        </w:rPr>
                        <w:t>-</w:t>
                      </w:r>
                      <w:r w:rsidRPr="005C35C7">
                        <w:rPr>
                          <w:color w:val="auto"/>
                          <w:sz w:val="24"/>
                        </w:rPr>
                        <w:t xml:space="preserve"> Teacher </w:t>
                      </w:r>
                      <w:proofErr w:type="spellStart"/>
                      <w:r w:rsidRPr="005C35C7">
                        <w:rPr>
                          <w:color w:val="auto"/>
                          <w:sz w:val="24"/>
                        </w:rPr>
                        <w:t>Inservice</w:t>
                      </w:r>
                      <w:proofErr w:type="spellEnd"/>
                    </w:p>
                    <w:p w14:paraId="7C62697C" w14:textId="77777777" w:rsidR="00CC4B3C" w:rsidRPr="005C35C7" w:rsidRDefault="00CC4B3C" w:rsidP="001A03E2">
                      <w:pPr>
                        <w:pStyle w:val="BlockText-Small"/>
                        <w:rPr>
                          <w:color w:val="auto"/>
                          <w:sz w:val="24"/>
                        </w:rPr>
                      </w:pPr>
                    </w:p>
                    <w:p w14:paraId="7727C40E" w14:textId="3976DF84" w:rsidR="00FF39A8" w:rsidRDefault="00FF39A8" w:rsidP="001A03E2">
                      <w:pPr>
                        <w:pStyle w:val="BlockText-Small"/>
                        <w:rPr>
                          <w:color w:val="auto"/>
                          <w:sz w:val="24"/>
                        </w:rPr>
                      </w:pPr>
                      <w:r w:rsidRPr="005C35C7">
                        <w:rPr>
                          <w:b/>
                          <w:color w:val="auto"/>
                          <w:sz w:val="24"/>
                        </w:rPr>
                        <w:t>November 13</w:t>
                      </w:r>
                      <w:r w:rsidRPr="005C35C7">
                        <w:rPr>
                          <w:b/>
                          <w:color w:val="auto"/>
                          <w:sz w:val="24"/>
                          <w:vertAlign w:val="superscript"/>
                        </w:rPr>
                        <w:t>th</w:t>
                      </w:r>
                      <w:r w:rsidRPr="005C35C7">
                        <w:rPr>
                          <w:b/>
                          <w:color w:val="auto"/>
                          <w:sz w:val="24"/>
                        </w:rPr>
                        <w:t xml:space="preserve"> &amp; 15</w:t>
                      </w:r>
                      <w:r w:rsidRPr="005C35C7">
                        <w:rPr>
                          <w:b/>
                          <w:color w:val="auto"/>
                          <w:sz w:val="24"/>
                          <w:vertAlign w:val="superscript"/>
                        </w:rPr>
                        <w:t>th</w:t>
                      </w:r>
                      <w:r w:rsidRPr="005C35C7">
                        <w:rPr>
                          <w:color w:val="auto"/>
                          <w:sz w:val="24"/>
                        </w:rPr>
                        <w:t xml:space="preserve"> – Conferences</w:t>
                      </w:r>
                    </w:p>
                    <w:p w14:paraId="6675BE85" w14:textId="77777777" w:rsidR="00CC4B3C" w:rsidRPr="005C35C7" w:rsidRDefault="00CC4B3C" w:rsidP="001A03E2">
                      <w:pPr>
                        <w:pStyle w:val="BlockText-Small"/>
                        <w:rPr>
                          <w:color w:val="auto"/>
                          <w:sz w:val="24"/>
                        </w:rPr>
                      </w:pPr>
                    </w:p>
                    <w:p w14:paraId="20698E04" w14:textId="509E6853" w:rsidR="00FF39A8" w:rsidRDefault="00FF39A8" w:rsidP="001A03E2">
                      <w:pPr>
                        <w:pStyle w:val="BlockText-Small"/>
                        <w:rPr>
                          <w:color w:val="auto"/>
                          <w:sz w:val="24"/>
                        </w:rPr>
                      </w:pPr>
                      <w:r w:rsidRPr="005C35C7">
                        <w:rPr>
                          <w:b/>
                          <w:color w:val="auto"/>
                          <w:sz w:val="24"/>
                        </w:rPr>
                        <w:t>November 22 &amp; 23</w:t>
                      </w:r>
                      <w:r w:rsidRPr="005C35C7">
                        <w:rPr>
                          <w:color w:val="auto"/>
                          <w:sz w:val="24"/>
                        </w:rPr>
                        <w:t xml:space="preserve"> – Thanksgiving Break; No school</w:t>
                      </w:r>
                    </w:p>
                    <w:p w14:paraId="4E1AD38D" w14:textId="77777777" w:rsidR="00CC4B3C" w:rsidRPr="005C35C7" w:rsidRDefault="00CC4B3C" w:rsidP="001A03E2">
                      <w:pPr>
                        <w:pStyle w:val="BlockText-Small"/>
                        <w:rPr>
                          <w:color w:val="auto"/>
                          <w:sz w:val="24"/>
                        </w:rPr>
                      </w:pPr>
                    </w:p>
                    <w:p w14:paraId="743A85DF" w14:textId="1622C85B" w:rsidR="00FF39A8" w:rsidRDefault="00FF39A8" w:rsidP="001A03E2">
                      <w:pPr>
                        <w:pStyle w:val="BlockText-Small"/>
                        <w:rPr>
                          <w:color w:val="auto"/>
                          <w:sz w:val="24"/>
                        </w:rPr>
                      </w:pPr>
                      <w:r w:rsidRPr="005C35C7">
                        <w:rPr>
                          <w:b/>
                          <w:color w:val="auto"/>
                          <w:sz w:val="24"/>
                        </w:rPr>
                        <w:t>December 7</w:t>
                      </w:r>
                      <w:r w:rsidRPr="005C35C7">
                        <w:rPr>
                          <w:b/>
                          <w:color w:val="auto"/>
                          <w:sz w:val="24"/>
                          <w:vertAlign w:val="superscript"/>
                        </w:rPr>
                        <w:t>th</w:t>
                      </w:r>
                      <w:r w:rsidRPr="005C35C7">
                        <w:rPr>
                          <w:color w:val="auto"/>
                          <w:sz w:val="24"/>
                        </w:rPr>
                        <w:t xml:space="preserve"> – Teacher PLC day; No school</w:t>
                      </w:r>
                    </w:p>
                    <w:p w14:paraId="76329CE3" w14:textId="77777777" w:rsidR="00CC4B3C" w:rsidRPr="005C35C7" w:rsidRDefault="00CC4B3C" w:rsidP="001A03E2">
                      <w:pPr>
                        <w:pStyle w:val="BlockText-Small"/>
                        <w:rPr>
                          <w:color w:val="auto"/>
                          <w:sz w:val="24"/>
                        </w:rPr>
                      </w:pPr>
                    </w:p>
                    <w:p w14:paraId="0CA761CF" w14:textId="2851937D" w:rsidR="00FF39A8" w:rsidRPr="005C35C7" w:rsidRDefault="00FF39A8" w:rsidP="001A03E2">
                      <w:pPr>
                        <w:pStyle w:val="BlockText-Small"/>
                        <w:rPr>
                          <w:color w:val="auto"/>
                          <w:sz w:val="24"/>
                        </w:rPr>
                      </w:pPr>
                      <w:r w:rsidRPr="005C35C7">
                        <w:rPr>
                          <w:b/>
                          <w:color w:val="auto"/>
                          <w:sz w:val="24"/>
                        </w:rPr>
                        <w:t>December 20</w:t>
                      </w:r>
                      <w:r w:rsidRPr="005C35C7">
                        <w:rPr>
                          <w:b/>
                          <w:color w:val="auto"/>
                          <w:sz w:val="24"/>
                          <w:vertAlign w:val="superscript"/>
                        </w:rPr>
                        <w:t>th</w:t>
                      </w:r>
                      <w:r w:rsidRPr="005C35C7">
                        <w:rPr>
                          <w:color w:val="auto"/>
                          <w:sz w:val="24"/>
                        </w:rPr>
                        <w:t xml:space="preserve"> – Holiday Program @6:00pm at BHS</w:t>
                      </w:r>
                    </w:p>
                  </w:txbxContent>
                </v:textbox>
                <w10:wrap type="tight" anchorx="page" anchory="page"/>
              </v:shape>
            </w:pict>
          </mc:Fallback>
        </mc:AlternateContent>
      </w:r>
      <w:r w:rsidR="00293C4D">
        <w:rPr>
          <w:noProof/>
        </w:rPr>
        <mc:AlternateContent>
          <mc:Choice Requires="wps">
            <w:drawing>
              <wp:anchor distT="0" distB="0" distL="114300" distR="114300" simplePos="0" relativeHeight="251724813" behindDoc="0" locked="0" layoutInCell="1" allowOverlap="1" wp14:anchorId="50B1C686" wp14:editId="57E6FA00">
                <wp:simplePos x="0" y="0"/>
                <wp:positionH relativeFrom="page">
                  <wp:posOffset>5994400</wp:posOffset>
                </wp:positionH>
                <wp:positionV relativeFrom="page">
                  <wp:posOffset>533400</wp:posOffset>
                </wp:positionV>
                <wp:extent cx="1257300" cy="262890"/>
                <wp:effectExtent l="0" t="0" r="12700" b="0"/>
                <wp:wrapThrough wrapText="bothSides">
                  <wp:wrapPolygon edited="0">
                    <wp:start x="0" y="0"/>
                    <wp:lineTo x="0" y="18783"/>
                    <wp:lineTo x="21382" y="18783"/>
                    <wp:lineTo x="21382" y="0"/>
                    <wp:lineTo x="0" y="0"/>
                  </wp:wrapPolygon>
                </wp:wrapThrough>
                <wp:docPr id="587" name="Text Box 587"/>
                <wp:cNvGraphicFramePr/>
                <a:graphic xmlns:a="http://schemas.openxmlformats.org/drawingml/2006/main">
                  <a:graphicData uri="http://schemas.microsoft.com/office/word/2010/wordprocessingShape">
                    <wps:wsp>
                      <wps:cNvSpPr txBox="1"/>
                      <wps:spPr>
                        <a:xfrm>
                          <a:off x="0" y="0"/>
                          <a:ext cx="1257300" cy="262890"/>
                        </a:xfrm>
                        <a:prstGeom prst="rect">
                          <a:avLst/>
                        </a:prstGeom>
                        <a:solidFill>
                          <a:schemeClr val="accent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84DB54" w14:textId="77777777" w:rsidR="00FF39A8" w:rsidRDefault="00FF3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7" o:spid="_x0000_s1071" type="#_x0000_t202" style="position:absolute;margin-left:472pt;margin-top:42pt;width:99pt;height:20.7pt;z-index:25172481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" mv:complextextbox="1" fillcolor="#9e8e5c [3204]" stroked="f">
                <v:textbox>
                  <w:txbxContent>
                    <w:p w14:paraId="5884DB54" w14:textId="77777777" w:rsidR="00FF39A8" w:rsidRDefault="00FF39A8"/>
                  </w:txbxContent>
                </v:textbox>
                <w10:wrap type="through" anchorx="page" anchory="page"/>
              </v:shape>
            </w:pict>
          </mc:Fallback>
        </mc:AlternateContent>
      </w:r>
      <w:r w:rsidR="00293C4D">
        <w:rPr>
          <w:noProof/>
        </w:rPr>
        <mc:AlternateContent>
          <mc:Choice Requires="wps">
            <w:drawing>
              <wp:anchor distT="0" distB="0" distL="114300" distR="114300" simplePos="0" relativeHeight="251723789" behindDoc="0" locked="0" layoutInCell="1" allowOverlap="1" wp14:anchorId="62990C50" wp14:editId="08940BAF">
                <wp:simplePos x="0" y="0"/>
                <wp:positionH relativeFrom="page">
                  <wp:posOffset>532765</wp:posOffset>
                </wp:positionH>
                <wp:positionV relativeFrom="page">
                  <wp:posOffset>533400</wp:posOffset>
                </wp:positionV>
                <wp:extent cx="1466850" cy="262890"/>
                <wp:effectExtent l="0" t="0" r="6350" b="0"/>
                <wp:wrapSquare wrapText="bothSides"/>
                <wp:docPr id="585" name="Text Box 585"/>
                <wp:cNvGraphicFramePr/>
                <a:graphic xmlns:a="http://schemas.openxmlformats.org/drawingml/2006/main">
                  <a:graphicData uri="http://schemas.microsoft.com/office/word/2010/wordprocessingShape">
                    <wps:wsp>
                      <wps:cNvSpPr txBox="1"/>
                      <wps:spPr>
                        <a:xfrm>
                          <a:off x="0" y="0"/>
                          <a:ext cx="1466850" cy="262890"/>
                        </a:xfrm>
                        <a:prstGeom prst="rect">
                          <a:avLst/>
                        </a:prstGeom>
                        <a:solidFill>
                          <a:schemeClr val="tx2"/>
                        </a:solidFill>
                        <a:ln>
                          <a:noFill/>
                        </a:ln>
                        <a:effectLst/>
                        <a:extLst>
                          <a:ext uri="{C572A759-6A51-4108-AA02-DFA0A04FC94B}">
                            <ma14:wrappingTextBoxFlag xmlns:ma14="http://schemas.microsoft.com/office/mac/drawingml/2011/main" val="1"/>
                          </a:ext>
                        </a:extLst>
                      </wps:spPr>
                      <wps:txbx>
                        <w:txbxContent>
                          <w:p w14:paraId="0A5AE444" w14:textId="77777777" w:rsidR="00FF39A8" w:rsidRDefault="00FF39A8">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85" o:spid="_x0000_s1072" type="#_x0000_t202" style="position:absolute;margin-left:41.95pt;margin-top:42pt;width:115.5pt;height:20.7pt;z-index:25172378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" mv:complextextbox="1" fillcolor="#37302a [3215]" stroked="f">
                <v:textbox style="mso-fit-shape-to-text:t">
                  <w:txbxContent>
                    <w:p w14:paraId="0A5AE444" w14:textId="77777777" w:rsidR="00FF39A8" w:rsidRDefault="00FF39A8">
                      <w:pPr>
                        <w:rPr>
                          <w:noProof/>
                        </w:rPr>
                      </w:pPr>
                    </w:p>
                  </w:txbxContent>
                </v:textbox>
                <w10:wrap type="square" anchorx="page" anchory="page"/>
              </v:shape>
            </w:pict>
          </mc:Fallback>
        </mc:AlternateContent>
      </w:r>
    </w:p>
    <w:sectPr w:rsidR="001A03E2" w:rsidSect="001A03E2">
      <w:headerReference w:type="even" r:id="rId16"/>
      <w:headerReference w:type="default" r:id="rId17"/>
      <w:footerReference w:type="even" r:id="rId18"/>
      <w:footerReference w:type="default" r:id="rId19"/>
      <w:headerReference w:type="first" r:id="rId20"/>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FC0C3" w14:textId="77777777" w:rsidR="001212AC" w:rsidRDefault="001212AC">
      <w:r>
        <w:separator/>
      </w:r>
    </w:p>
  </w:endnote>
  <w:endnote w:type="continuationSeparator" w:id="0">
    <w:p w14:paraId="26862381" w14:textId="77777777" w:rsidR="001212AC" w:rsidRDefault="00121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ＭＳ Ｐ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Nunito">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7FA6B" w14:textId="77777777" w:rsidR="00FF39A8" w:rsidRDefault="00FF39A8">
    <w:pPr>
      <w:pStyle w:val="Footer"/>
    </w:pPr>
    <w:r>
      <w:rPr>
        <w:noProof/>
      </w:rPr>
      <mc:AlternateContent>
        <mc:Choice Requires="wps">
          <w:drawing>
            <wp:anchor distT="0" distB="0" distL="114300" distR="114300" simplePos="0" relativeHeight="251659281" behindDoc="0" locked="0" layoutInCell="1" allowOverlap="1" wp14:anchorId="3A14255F" wp14:editId="31EA80E8">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DD8A39A" w14:textId="77777777" w:rsidR="00FF39A8" w:rsidRPr="00C905DB" w:rsidRDefault="00FF39A8">
                          <w:pPr>
                            <w:rPr>
                              <w:rStyle w:val="PageNumber"/>
                            </w:rPr>
                          </w:pPr>
                          <w:r>
                            <w:fldChar w:fldCharType="begin"/>
                          </w:r>
                          <w:r>
                            <w:instrText xml:space="preserve"> PAGE  \* MERGEFORMAT </w:instrText>
                          </w:r>
                          <w:r>
                            <w:fldChar w:fldCharType="separate"/>
                          </w:r>
                          <w:r w:rsidR="004175BD" w:rsidRPr="004175BD">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4255F" id="_x0000_t202" coordsize="21600,21600" o:spt="202" path="m0,0l0,21600,21600,21600,21600,0xe">
              <v:stroke joinstyle="miter"/>
              <v:path gradientshapeok="t" o:connecttype="rect"/>
            </v:shapetype>
            <v:shape id="Text_x0020_Box_x0020_62" o:spid="_x0000_s1077"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" filled="f" stroked="f">
              <v:textbox inset="0,0,0,0">
                <w:txbxContent>
                  <w:p w14:paraId="5DD8A39A" w14:textId="77777777" w:rsidR="00FF39A8" w:rsidRPr="00C905DB" w:rsidRDefault="00FF39A8">
                    <w:pPr>
                      <w:rPr>
                        <w:rStyle w:val="PageNumber"/>
                      </w:rPr>
                    </w:pPr>
                    <w:r>
                      <w:fldChar w:fldCharType="begin"/>
                    </w:r>
                    <w:r>
                      <w:instrText xml:space="preserve"> PAGE  \* MERGEFORMAT </w:instrText>
                    </w:r>
                    <w:r>
                      <w:fldChar w:fldCharType="separate"/>
                    </w:r>
                    <w:r w:rsidR="004175BD" w:rsidRPr="004175BD">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7D710" w14:textId="77777777" w:rsidR="00FF39A8" w:rsidRDefault="00FF39A8">
    <w:pPr>
      <w:pStyle w:val="Footer"/>
    </w:pPr>
    <w:r>
      <w:rPr>
        <w:noProof/>
      </w:rPr>
      <mc:AlternateContent>
        <mc:Choice Requires="wps">
          <w:drawing>
            <wp:anchor distT="0" distB="0" distL="114300" distR="114300" simplePos="0" relativeHeight="251660305" behindDoc="0" locked="0" layoutInCell="1" allowOverlap="1" wp14:anchorId="0C60247E" wp14:editId="5F64B1F0">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9B53A9C" w14:textId="77777777" w:rsidR="00FF39A8" w:rsidRPr="00C905DB" w:rsidRDefault="00FF39A8" w:rsidP="001A03E2">
                          <w:pPr>
                            <w:jc w:val="right"/>
                            <w:rPr>
                              <w:rStyle w:val="PageNumber"/>
                            </w:rPr>
                          </w:pPr>
                          <w:r>
                            <w:fldChar w:fldCharType="begin"/>
                          </w:r>
                          <w:r>
                            <w:instrText xml:space="preserve"> PAGE  \* MERGEFORMAT </w:instrText>
                          </w:r>
                          <w:r>
                            <w:fldChar w:fldCharType="separate"/>
                          </w:r>
                          <w:r w:rsidR="004175BD" w:rsidRPr="004175BD">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0247E" id="_x0000_t202" coordsize="21600,21600" o:spt="202" path="m0,0l0,21600,21600,21600,21600,0xe">
              <v:stroke joinstyle="miter"/>
              <v:path gradientshapeok="t" o:connecttype="rect"/>
            </v:shapetype>
            <v:shape id="_x0000_s1078"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" filled="f" stroked="f">
              <v:textbox inset="0,0,0,0">
                <w:txbxContent>
                  <w:p w14:paraId="09B53A9C" w14:textId="77777777" w:rsidR="00FF39A8" w:rsidRPr="00C905DB" w:rsidRDefault="00FF39A8" w:rsidP="001A03E2">
                    <w:pPr>
                      <w:jc w:val="right"/>
                      <w:rPr>
                        <w:rStyle w:val="PageNumber"/>
                      </w:rPr>
                    </w:pPr>
                    <w:r>
                      <w:fldChar w:fldCharType="begin"/>
                    </w:r>
                    <w:r>
                      <w:instrText xml:space="preserve"> PAGE  \* MERGEFORMAT </w:instrText>
                    </w:r>
                    <w:r>
                      <w:fldChar w:fldCharType="separate"/>
                    </w:r>
                    <w:r w:rsidR="004175BD" w:rsidRPr="004175BD">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3A823" w14:textId="77777777" w:rsidR="001212AC" w:rsidRDefault="001212AC">
      <w:r>
        <w:separator/>
      </w:r>
    </w:p>
  </w:footnote>
  <w:footnote w:type="continuationSeparator" w:id="0">
    <w:p w14:paraId="18E6F69A" w14:textId="77777777" w:rsidR="001212AC" w:rsidRDefault="001212A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EA017" w14:textId="77777777" w:rsidR="00FF39A8" w:rsidRDefault="00FF39A8">
    <w:pPr>
      <w:pStyle w:val="Header"/>
    </w:pPr>
    <w:r>
      <w:rPr>
        <w:noProof/>
      </w:rPr>
      <mc:AlternateContent>
        <mc:Choice Requires="wps">
          <w:drawing>
            <wp:anchor distT="0" distB="0" distL="114300" distR="114300" simplePos="0" relativeHeight="251658245" behindDoc="0" locked="0" layoutInCell="1" allowOverlap="1" wp14:anchorId="3A3B34B6" wp14:editId="0C6206BB">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FAA26D3D-D897-4be2-8F04-BA451C77F1D7}">
                          <ma14:placeholderFlag xmlns:ma14="http://schemas.microsoft.com/office/mac/drawingml/2011/main" val="1"/>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4369F9E0" w14:textId="77777777" w:rsidR="00FF39A8" w:rsidRDefault="00FF39A8" w:rsidP="001A03E2">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73"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a09781 [3205]" stroked="f" strokecolor="white [3212]" strokeweight="1pt">
              <v:stroke o:forcedash="t"/>
              <v:shadow opacity="22938f" mv:blur="38100f" offset="0,2pt"/>
              <v:textbox inset=",7.2pt,,7.2pt">
                <w:txbxContent>
                  <w:p w14:paraId="4369F9E0" w14:textId="77777777" w:rsidR="00FF39A8" w:rsidRDefault="00FF39A8" w:rsidP="001A03E2">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27A8FAE4" wp14:editId="18ADD732">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val="1"/>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4E708B96" w14:textId="77777777" w:rsidR="00FF39A8" w:rsidRDefault="00FF39A8" w:rsidP="001A03E2">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74"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37302a [3215]" stroked="f" strokecolor="white [3212]" strokeweight="1pt">
              <v:stroke o:forcedash="t"/>
              <v:shadow opacity="22938f" mv:blur="38100f" offset="0,2pt"/>
              <v:textbox inset=",7.2pt,,7.2pt">
                <w:txbxContent>
                  <w:p w14:paraId="4E708B96" w14:textId="77777777" w:rsidR="00FF39A8" w:rsidRDefault="00FF39A8" w:rsidP="001A03E2">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60254EE3" wp14:editId="12503D60">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08074" w14:textId="77777777" w:rsidR="00FF39A8" w:rsidRDefault="00FF39A8">
    <w:pPr>
      <w:pStyle w:val="Header"/>
    </w:pPr>
    <w:r>
      <w:rPr>
        <w:noProof/>
      </w:rPr>
      <mc:AlternateContent>
        <mc:Choice Requires="wps">
          <w:drawing>
            <wp:anchor distT="0" distB="0" distL="114300" distR="114300" simplePos="0" relativeHeight="251658246" behindDoc="0" locked="0" layoutInCell="0" allowOverlap="1" wp14:anchorId="2B4F365C" wp14:editId="18E540E4">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val="1"/>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187CE8E1" w14:textId="77777777" w:rsidR="00FF39A8" w:rsidRDefault="00FF39A8" w:rsidP="001A03E2">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75"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37302a [3215]" strokecolor="white [3212]" strokeweight="1pt">
              <v:stroke o:forcedash="t"/>
              <v:shadow opacity="22938f" mv:blur="38100f" offset="0,2pt"/>
              <v:textbox inset=",7.2pt,,7.2pt">
                <w:txbxContent>
                  <w:p w14:paraId="187CE8E1" w14:textId="77777777" w:rsidR="00FF39A8" w:rsidRDefault="00FF39A8" w:rsidP="001A03E2">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2DF719A9" wp14:editId="7BA03006">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FAA26D3D-D897-4be2-8F04-BA451C77F1D7}">
                          <ma14:placeholderFlag xmlns:ma14="http://schemas.microsoft.com/office/mac/drawingml/2011/main" val="1"/>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txbx>
                      <w:txbxContent>
                        <w:p w14:paraId="6AD47821" w14:textId="77777777" w:rsidR="00FF39A8" w:rsidRDefault="00FF39A8" w:rsidP="001A03E2">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76"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9e8e5c [3204]" strokecolor="white [3212]" strokeweight="1pt">
              <v:stroke o:forcedash="t"/>
              <v:shadow opacity="22938f" mv:blur="38100f" offset="0,2pt"/>
              <v:textbox inset=",7.2pt,,7.2pt">
                <w:txbxContent>
                  <w:p w14:paraId="6AD47821" w14:textId="77777777" w:rsidR="00FF39A8" w:rsidRDefault="00FF39A8" w:rsidP="001A03E2">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4B5F48E5" wp14:editId="217C56A1">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5AC7B" w14:textId="77777777" w:rsidR="00FF39A8" w:rsidRDefault="00FF39A8">
    <w:pPr>
      <w:pStyle w:val="Header"/>
    </w:pPr>
    <w:r>
      <w:rPr>
        <w:noProof/>
      </w:rPr>
      <mc:AlternateContent>
        <mc:Choice Requires="wps">
          <w:drawing>
            <wp:anchor distT="0" distB="0" distL="114300" distR="114300" simplePos="0" relativeHeight="251658243" behindDoc="0" locked="0" layoutInCell="0" allowOverlap="1" wp14:anchorId="350B3EEC" wp14:editId="0B79AB72">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ece8de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55B2E15F" wp14:editId="4A7CD2C0">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9e8e5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31ADF667" wp14:editId="79D2A169">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a09781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20872ABD" wp14:editId="7C7F5638">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chemeClr val="bg1">
                                <a:lumMod val="10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37302a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3C1BA013" wp14:editId="0AD8CAF4">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0D082889"/>
    <w:multiLevelType w:val="hybridMultilevel"/>
    <w:tmpl w:val="3CCA6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E46B41"/>
    <w:multiLevelType w:val="hybridMultilevel"/>
    <w:tmpl w:val="F39A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E32D33"/>
    <w:multiLevelType w:val="hybridMultilevel"/>
    <w:tmpl w:val="8084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3A05D9"/>
    <w:multiLevelType w:val="hybridMultilevel"/>
    <w:tmpl w:val="FFE6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B95C56"/>
    <w:multiLevelType w:val="hybridMultilevel"/>
    <w:tmpl w:val="3E46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1A03E2"/>
    <w:rsid w:val="00052E42"/>
    <w:rsid w:val="000572C4"/>
    <w:rsid w:val="00075C97"/>
    <w:rsid w:val="000F79CE"/>
    <w:rsid w:val="001212AC"/>
    <w:rsid w:val="00162585"/>
    <w:rsid w:val="001A03E2"/>
    <w:rsid w:val="00293C4D"/>
    <w:rsid w:val="00301209"/>
    <w:rsid w:val="003D4161"/>
    <w:rsid w:val="003E63AE"/>
    <w:rsid w:val="004175BD"/>
    <w:rsid w:val="00424334"/>
    <w:rsid w:val="00442A80"/>
    <w:rsid w:val="00443841"/>
    <w:rsid w:val="00486FDD"/>
    <w:rsid w:val="004D2F2D"/>
    <w:rsid w:val="004D4313"/>
    <w:rsid w:val="0056203D"/>
    <w:rsid w:val="005C35C7"/>
    <w:rsid w:val="006A490F"/>
    <w:rsid w:val="006F39C6"/>
    <w:rsid w:val="006F7FC8"/>
    <w:rsid w:val="00720824"/>
    <w:rsid w:val="00732AA0"/>
    <w:rsid w:val="008B5348"/>
    <w:rsid w:val="008D4BC4"/>
    <w:rsid w:val="0092422E"/>
    <w:rsid w:val="0099163B"/>
    <w:rsid w:val="009D4261"/>
    <w:rsid w:val="00A64840"/>
    <w:rsid w:val="00B35266"/>
    <w:rsid w:val="00C12DE8"/>
    <w:rsid w:val="00C246E6"/>
    <w:rsid w:val="00C2770C"/>
    <w:rsid w:val="00C64C0E"/>
    <w:rsid w:val="00C6744C"/>
    <w:rsid w:val="00C777D6"/>
    <w:rsid w:val="00C97488"/>
    <w:rsid w:val="00CC4B3C"/>
    <w:rsid w:val="00CD0485"/>
    <w:rsid w:val="00D234E4"/>
    <w:rsid w:val="00E170C5"/>
    <w:rsid w:val="00E42B32"/>
    <w:rsid w:val="00EC4BD5"/>
    <w:rsid w:val="00ED62E3"/>
    <w:rsid w:val="00F013E1"/>
    <w:rsid w:val="00F73E79"/>
    <w:rsid w:val="00F77A31"/>
    <w:rsid w:val="00FF39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F699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A09781" w:themeColor="accent2"/>
      <w:sz w:val="120"/>
      <w:szCs w:val="32"/>
    </w:rPr>
  </w:style>
  <w:style w:type="paragraph" w:styleId="Heading2">
    <w:name w:val="heading 2"/>
    <w:basedOn w:val="Normal"/>
    <w:link w:val="Heading2Char"/>
    <w:uiPriority w:val="9"/>
    <w:unhideWhenUsed/>
    <w:qFormat/>
    <w:rsid w:val="00301FC9"/>
    <w:pPr>
      <w:jc w:val="center"/>
      <w:outlineLvl w:val="1"/>
    </w:pPr>
    <w:rPr>
      <w:rFonts w:asciiTheme="majorHAnsi" w:eastAsiaTheme="majorEastAsia" w:hAnsiTheme="majorHAnsi" w:cstheme="majorBidi"/>
      <w:bCs/>
      <w:color w:val="A09781"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9E8E5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A09781"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A09781"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9E8E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9E8E5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9E8E5C" w:themeColor="accent1"/>
      <w:sz w:val="48"/>
    </w:rPr>
  </w:style>
  <w:style w:type="character" w:customStyle="1" w:styleId="Heading2Char">
    <w:name w:val="Heading 2 Char"/>
    <w:basedOn w:val="DefaultParagraphFont"/>
    <w:link w:val="Heading2"/>
    <w:uiPriority w:val="9"/>
    <w:rsid w:val="00301FC9"/>
    <w:rPr>
      <w:rFonts w:asciiTheme="majorHAnsi" w:eastAsiaTheme="majorEastAsia" w:hAnsiTheme="majorHAnsi" w:cstheme="majorBidi"/>
      <w:bCs/>
      <w:color w:val="A09781"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9E8E5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37302A"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A09781"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9E8E5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A09781"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A09781"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9E8E5C" w:themeColor="accent1"/>
      <w:sz w:val="28"/>
    </w:rPr>
  </w:style>
  <w:style w:type="character" w:customStyle="1" w:styleId="MailerChar">
    <w:name w:val="Mailer Char"/>
    <w:basedOn w:val="DefaultParagraphFont"/>
    <w:link w:val="Mailer"/>
    <w:rsid w:val="00C905DB"/>
    <w:rPr>
      <w:b/>
      <w:color w:val="9E8E5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9E8E5C" w:themeColor="accent1"/>
    </w:rPr>
  </w:style>
  <w:style w:type="character" w:customStyle="1" w:styleId="AddressChar">
    <w:name w:val="Address Char"/>
    <w:basedOn w:val="DefaultParagraphFont"/>
    <w:link w:val="Address"/>
    <w:rsid w:val="00C905DB"/>
    <w:rPr>
      <w:color w:val="9E8E5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NormalWeb">
    <w:name w:val="Normal (Web)"/>
    <w:basedOn w:val="Normal"/>
    <w:uiPriority w:val="99"/>
    <w:unhideWhenUsed/>
    <w:rsid w:val="00052E42"/>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rsid w:val="00D234E4"/>
    <w:rPr>
      <w:color w:val="B6A27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135956">
      <w:bodyDiv w:val="1"/>
      <w:marLeft w:val="0"/>
      <w:marRight w:val="0"/>
      <w:marTop w:val="0"/>
      <w:marBottom w:val="0"/>
      <w:divBdr>
        <w:top w:val="none" w:sz="0" w:space="0" w:color="auto"/>
        <w:left w:val="none" w:sz="0" w:space="0" w:color="auto"/>
        <w:bottom w:val="none" w:sz="0" w:space="0" w:color="auto"/>
        <w:right w:val="none" w:sz="0" w:space="0" w:color="auto"/>
      </w:divBdr>
    </w:div>
    <w:div w:id="1149513475">
      <w:bodyDiv w:val="1"/>
      <w:marLeft w:val="0"/>
      <w:marRight w:val="0"/>
      <w:marTop w:val="0"/>
      <w:marBottom w:val="0"/>
      <w:divBdr>
        <w:top w:val="none" w:sz="0" w:space="0" w:color="auto"/>
        <w:left w:val="none" w:sz="0" w:space="0" w:color="auto"/>
        <w:bottom w:val="none" w:sz="0" w:space="0" w:color="auto"/>
        <w:right w:val="none" w:sz="0" w:space="0" w:color="auto"/>
      </w:divBdr>
    </w:div>
    <w:div w:id="1209533980">
      <w:bodyDiv w:val="1"/>
      <w:marLeft w:val="0"/>
      <w:marRight w:val="0"/>
      <w:marTop w:val="0"/>
      <w:marBottom w:val="0"/>
      <w:divBdr>
        <w:top w:val="none" w:sz="0" w:space="0" w:color="auto"/>
        <w:left w:val="none" w:sz="0" w:space="0" w:color="auto"/>
        <w:bottom w:val="none" w:sz="0" w:space="0" w:color="auto"/>
        <w:right w:val="none" w:sz="0" w:space="0" w:color="auto"/>
      </w:divBdr>
    </w:div>
    <w:div w:id="1385444087">
      <w:bodyDiv w:val="1"/>
      <w:marLeft w:val="0"/>
      <w:marRight w:val="0"/>
      <w:marTop w:val="0"/>
      <w:marBottom w:val="0"/>
      <w:divBdr>
        <w:top w:val="none" w:sz="0" w:space="0" w:color="auto"/>
        <w:left w:val="none" w:sz="0" w:space="0" w:color="auto"/>
        <w:bottom w:val="none" w:sz="0" w:space="0" w:color="auto"/>
        <w:right w:val="none" w:sz="0" w:space="0" w:color="auto"/>
      </w:divBdr>
    </w:div>
    <w:div w:id="15321138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g"/><Relationship Id="rId14" Type="http://schemas.openxmlformats.org/officeDocument/2006/relationships/hyperlink" Target="http://www.barnumpto.org" TargetMode="External"/><Relationship Id="rId15" Type="http://schemas.openxmlformats.org/officeDocument/2006/relationships/hyperlink" Target="http://www.barnumpto.org"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View:Newsletters:School Newsletter.dotx</Template>
  <TotalTime>0</TotalTime>
  <Pages>3</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Vitito</dc:creator>
  <cp:keywords/>
  <dc:description/>
  <cp:lastModifiedBy>Microsoft Office User</cp:lastModifiedBy>
  <cp:revision>2</cp:revision>
  <cp:lastPrinted>2018-09-27T17:07:00Z</cp:lastPrinted>
  <dcterms:created xsi:type="dcterms:W3CDTF">2018-09-27T17:18:00Z</dcterms:created>
  <dcterms:modified xsi:type="dcterms:W3CDTF">2018-09-27T17:18:00Z</dcterms:modified>
  <cp:category/>
</cp:coreProperties>
</file>